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7B5A" w14:textId="56B704B4" w:rsidR="002F7617" w:rsidRPr="008F2651" w:rsidRDefault="002F7617" w:rsidP="008F2651"/>
    <w:sectPr w:rsidR="002F7617" w:rsidRPr="008F2651" w:rsidSect="007E3E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328" w:right="70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BE2B6" w14:textId="77777777" w:rsidR="00250E32" w:rsidRDefault="00250E32" w:rsidP="008F2651">
      <w:pPr>
        <w:spacing w:after="0" w:line="240" w:lineRule="auto"/>
      </w:pPr>
      <w:r>
        <w:separator/>
      </w:r>
    </w:p>
  </w:endnote>
  <w:endnote w:type="continuationSeparator" w:id="0">
    <w:p w14:paraId="5DC96B32" w14:textId="77777777" w:rsidR="00250E32" w:rsidRDefault="00250E32" w:rsidP="008F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783A" w14:textId="77777777" w:rsidR="00D8019C" w:rsidRDefault="00D801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F0C19" w14:textId="5AFCCC32" w:rsidR="008F2651" w:rsidRPr="008F2651" w:rsidRDefault="00113141" w:rsidP="00113141">
    <w:pPr>
      <w:spacing w:after="0"/>
      <w:rPr>
        <w:rFonts w:ascii="Arial" w:hAnsi="Arial"/>
      </w:rPr>
    </w:pPr>
    <w:r w:rsidRPr="00113141">
      <w:rPr>
        <w:rFonts w:ascii="Arial" w:hAnsi="Arial"/>
      </w:rPr>
      <w:drawing>
        <wp:anchor distT="0" distB="0" distL="114300" distR="114300" simplePos="0" relativeHeight="251662336" behindDoc="0" locked="0" layoutInCell="1" allowOverlap="1" wp14:anchorId="303219CA" wp14:editId="6B7EC87B">
          <wp:simplePos x="0" y="0"/>
          <wp:positionH relativeFrom="column">
            <wp:posOffset>2354326</wp:posOffset>
          </wp:positionH>
          <wp:positionV relativeFrom="paragraph">
            <wp:posOffset>73089</wp:posOffset>
          </wp:positionV>
          <wp:extent cx="1444498" cy="138303"/>
          <wp:effectExtent l="0" t="0" r="0" b="1905"/>
          <wp:wrapNone/>
          <wp:docPr id="15755369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53695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4498" cy="1383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3FAFA" w14:textId="77777777" w:rsidR="00D8019C" w:rsidRDefault="00D80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CB297" w14:textId="77777777" w:rsidR="00250E32" w:rsidRDefault="00250E32" w:rsidP="008F2651">
      <w:pPr>
        <w:spacing w:after="0" w:line="240" w:lineRule="auto"/>
      </w:pPr>
      <w:r>
        <w:separator/>
      </w:r>
    </w:p>
  </w:footnote>
  <w:footnote w:type="continuationSeparator" w:id="0">
    <w:p w14:paraId="5498FE29" w14:textId="77777777" w:rsidR="00250E32" w:rsidRDefault="00250E32" w:rsidP="008F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CF614" w14:textId="77777777" w:rsidR="00D8019C" w:rsidRDefault="00D801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AD562" w14:textId="58F5BD92" w:rsidR="00BF4382" w:rsidRPr="00405F0D" w:rsidRDefault="00BF4382" w:rsidP="00032742">
    <w:pPr>
      <w:spacing w:after="0"/>
      <w:ind w:right="-14"/>
      <w:jc w:val="right"/>
      <w:rPr>
        <w:rFonts w:ascii="Arial" w:hAnsi="Arial"/>
      </w:rPr>
    </w:pPr>
    <w:r w:rsidRPr="00405F0D">
      <w:rPr>
        <w:rFonts w:ascii="Arial" w:hAnsi="Arial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47B97C5" wp14:editId="047A3FA8">
              <wp:simplePos x="0" y="0"/>
              <wp:positionH relativeFrom="column">
                <wp:posOffset>-499086</wp:posOffset>
              </wp:positionH>
              <wp:positionV relativeFrom="paragraph">
                <wp:posOffset>25693</wp:posOffset>
              </wp:positionV>
              <wp:extent cx="2478436" cy="654653"/>
              <wp:effectExtent l="0" t="0" r="0" b="0"/>
              <wp:wrapSquare wrapText="bothSides"/>
              <wp:docPr id="214635627" name="Group 2146356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78436" cy="654653"/>
                        <a:chOff x="0" y="0"/>
                        <a:chExt cx="2478436" cy="654653"/>
                      </a:xfrm>
                    </wpg:grpSpPr>
                    <wps:wsp>
                      <wps:cNvPr id="906115267" name="Shape 15"/>
                      <wps:cNvSpPr/>
                      <wps:spPr>
                        <a:xfrm>
                          <a:off x="447529" y="276576"/>
                          <a:ext cx="168656" cy="1077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656" h="107772">
                              <a:moveTo>
                                <a:pt x="156883" y="0"/>
                              </a:moveTo>
                              <a:cubicBezTo>
                                <a:pt x="164376" y="10389"/>
                                <a:pt x="168656" y="22327"/>
                                <a:pt x="168656" y="35027"/>
                              </a:cubicBezTo>
                              <a:cubicBezTo>
                                <a:pt x="168656" y="75209"/>
                                <a:pt x="125959" y="107772"/>
                                <a:pt x="73279" y="107772"/>
                              </a:cubicBezTo>
                              <a:cubicBezTo>
                                <a:pt x="43840" y="107772"/>
                                <a:pt x="17501" y="97612"/>
                                <a:pt x="0" y="81623"/>
                              </a:cubicBezTo>
                              <a:cubicBezTo>
                                <a:pt x="6452" y="78448"/>
                                <a:pt x="13043" y="75159"/>
                                <a:pt x="19698" y="71819"/>
                              </a:cubicBezTo>
                              <a:cubicBezTo>
                                <a:pt x="31661" y="85547"/>
                                <a:pt x="52121" y="94602"/>
                                <a:pt x="75387" y="94602"/>
                              </a:cubicBezTo>
                              <a:cubicBezTo>
                                <a:pt x="112281" y="94602"/>
                                <a:pt x="142189" y="71780"/>
                                <a:pt x="142189" y="43650"/>
                              </a:cubicBezTo>
                              <a:cubicBezTo>
                                <a:pt x="142189" y="32728"/>
                                <a:pt x="137681" y="22606"/>
                                <a:pt x="130023" y="14326"/>
                              </a:cubicBezTo>
                              <a:cubicBezTo>
                                <a:pt x="143751" y="6947"/>
                                <a:pt x="152222" y="2350"/>
                                <a:pt x="152222" y="2350"/>
                              </a:cubicBezTo>
                              <a:cubicBezTo>
                                <a:pt x="153810" y="1562"/>
                                <a:pt x="155346" y="762"/>
                                <a:pt x="1568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C5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59302978" name="Shape 16"/>
                      <wps:cNvSpPr/>
                      <wps:spPr>
                        <a:xfrm>
                          <a:off x="355403" y="350577"/>
                          <a:ext cx="81572" cy="150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572" h="150508">
                              <a:moveTo>
                                <a:pt x="41986" y="0"/>
                              </a:moveTo>
                              <a:cubicBezTo>
                                <a:pt x="41986" y="0"/>
                                <a:pt x="81572" y="33096"/>
                                <a:pt x="81572" y="70117"/>
                              </a:cubicBezTo>
                              <a:cubicBezTo>
                                <a:pt x="81572" y="98323"/>
                                <a:pt x="60897" y="127914"/>
                                <a:pt x="39814" y="150508"/>
                              </a:cubicBezTo>
                              <a:cubicBezTo>
                                <a:pt x="19621" y="128003"/>
                                <a:pt x="0" y="98323"/>
                                <a:pt x="0" y="70117"/>
                              </a:cubicBezTo>
                              <a:cubicBezTo>
                                <a:pt x="0" y="46888"/>
                                <a:pt x="11697" y="28727"/>
                                <a:pt x="24359" y="15900"/>
                              </a:cubicBezTo>
                              <a:cubicBezTo>
                                <a:pt x="16777" y="28004"/>
                                <a:pt x="11544" y="42240"/>
                                <a:pt x="11544" y="58369"/>
                              </a:cubicBezTo>
                              <a:cubicBezTo>
                                <a:pt x="11544" y="80785"/>
                                <a:pt x="23165" y="106705"/>
                                <a:pt x="40132" y="131508"/>
                              </a:cubicBezTo>
                              <a:lnTo>
                                <a:pt x="4198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C5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0098784" name="Shape 17"/>
                      <wps:cNvSpPr/>
                      <wps:spPr>
                        <a:xfrm>
                          <a:off x="172495" y="276570"/>
                          <a:ext cx="168656" cy="1077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656" h="107772">
                              <a:moveTo>
                                <a:pt x="11773" y="0"/>
                              </a:moveTo>
                              <a:cubicBezTo>
                                <a:pt x="13310" y="787"/>
                                <a:pt x="14859" y="1562"/>
                                <a:pt x="16434" y="2350"/>
                              </a:cubicBezTo>
                              <a:cubicBezTo>
                                <a:pt x="16434" y="2350"/>
                                <a:pt x="24917" y="6960"/>
                                <a:pt x="38659" y="14326"/>
                              </a:cubicBezTo>
                              <a:cubicBezTo>
                                <a:pt x="30975" y="22619"/>
                                <a:pt x="26467" y="32728"/>
                                <a:pt x="26467" y="43650"/>
                              </a:cubicBezTo>
                              <a:cubicBezTo>
                                <a:pt x="26467" y="71793"/>
                                <a:pt x="56388" y="94602"/>
                                <a:pt x="93294" y="94602"/>
                              </a:cubicBezTo>
                              <a:cubicBezTo>
                                <a:pt x="116535" y="94602"/>
                                <a:pt x="136995" y="85560"/>
                                <a:pt x="148971" y="71819"/>
                              </a:cubicBezTo>
                              <a:cubicBezTo>
                                <a:pt x="155626" y="75159"/>
                                <a:pt x="162204" y="78448"/>
                                <a:pt x="168656" y="81623"/>
                              </a:cubicBezTo>
                              <a:cubicBezTo>
                                <a:pt x="151155" y="97612"/>
                                <a:pt x="124841" y="107772"/>
                                <a:pt x="95402" y="107772"/>
                              </a:cubicBezTo>
                              <a:cubicBezTo>
                                <a:pt x="42723" y="107772"/>
                                <a:pt x="0" y="75209"/>
                                <a:pt x="0" y="35027"/>
                              </a:cubicBezTo>
                              <a:cubicBezTo>
                                <a:pt x="0" y="22327"/>
                                <a:pt x="4280" y="10389"/>
                                <a:pt x="1177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C5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4009135" name="Shape 18"/>
                      <wps:cNvSpPr/>
                      <wps:spPr>
                        <a:xfrm>
                          <a:off x="0" y="105281"/>
                          <a:ext cx="392081" cy="4429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081" h="442977">
                              <a:moveTo>
                                <a:pt x="116840" y="0"/>
                              </a:moveTo>
                              <a:cubicBezTo>
                                <a:pt x="116840" y="0"/>
                                <a:pt x="120942" y="28042"/>
                                <a:pt x="199314" y="57861"/>
                              </a:cubicBezTo>
                              <a:cubicBezTo>
                                <a:pt x="257467" y="42443"/>
                                <a:pt x="323850" y="33972"/>
                                <a:pt x="392074" y="33972"/>
                              </a:cubicBezTo>
                              <a:lnTo>
                                <a:pt x="392081" y="33973"/>
                              </a:lnTo>
                              <a:lnTo>
                                <a:pt x="392081" y="50775"/>
                              </a:lnTo>
                              <a:lnTo>
                                <a:pt x="392074" y="50775"/>
                              </a:lnTo>
                              <a:cubicBezTo>
                                <a:pt x="322364" y="50775"/>
                                <a:pt x="257150" y="59550"/>
                                <a:pt x="201384" y="74790"/>
                              </a:cubicBezTo>
                              <a:lnTo>
                                <a:pt x="200838" y="74600"/>
                              </a:lnTo>
                              <a:cubicBezTo>
                                <a:pt x="144107" y="53340"/>
                                <a:pt x="121196" y="30899"/>
                                <a:pt x="117945" y="26581"/>
                              </a:cubicBezTo>
                              <a:cubicBezTo>
                                <a:pt x="113754" y="33210"/>
                                <a:pt x="110261" y="71285"/>
                                <a:pt x="131216" y="93104"/>
                              </a:cubicBezTo>
                              <a:cubicBezTo>
                                <a:pt x="131216" y="93104"/>
                                <a:pt x="114148" y="90843"/>
                                <a:pt x="96190" y="76390"/>
                              </a:cubicBezTo>
                              <a:cubicBezTo>
                                <a:pt x="94412" y="82423"/>
                                <a:pt x="96101" y="95123"/>
                                <a:pt x="107467" y="111315"/>
                              </a:cubicBezTo>
                              <a:cubicBezTo>
                                <a:pt x="52857" y="140945"/>
                                <a:pt x="19952" y="179197"/>
                                <a:pt x="19952" y="220980"/>
                              </a:cubicBezTo>
                              <a:cubicBezTo>
                                <a:pt x="19952" y="310363"/>
                                <a:pt x="170663" y="383654"/>
                                <a:pt x="362217" y="390614"/>
                              </a:cubicBezTo>
                              <a:cubicBezTo>
                                <a:pt x="368421" y="397510"/>
                                <a:pt x="374542" y="403673"/>
                                <a:pt x="380119" y="408953"/>
                              </a:cubicBezTo>
                              <a:lnTo>
                                <a:pt x="392081" y="419613"/>
                              </a:lnTo>
                              <a:lnTo>
                                <a:pt x="392081" y="442977"/>
                              </a:lnTo>
                              <a:lnTo>
                                <a:pt x="378104" y="431216"/>
                              </a:lnTo>
                              <a:cubicBezTo>
                                <a:pt x="372059" y="426136"/>
                                <a:pt x="362649" y="417830"/>
                                <a:pt x="352323" y="407010"/>
                              </a:cubicBezTo>
                              <a:cubicBezTo>
                                <a:pt x="164033" y="397904"/>
                                <a:pt x="0" y="324688"/>
                                <a:pt x="0" y="220980"/>
                              </a:cubicBezTo>
                              <a:cubicBezTo>
                                <a:pt x="0" y="174346"/>
                                <a:pt x="33147" y="133909"/>
                                <a:pt x="86728" y="102654"/>
                              </a:cubicBezTo>
                              <a:cubicBezTo>
                                <a:pt x="72174" y="74498"/>
                                <a:pt x="88062" y="50406"/>
                                <a:pt x="88062" y="50406"/>
                              </a:cubicBezTo>
                              <a:cubicBezTo>
                                <a:pt x="88062" y="50406"/>
                                <a:pt x="94818" y="61087"/>
                                <a:pt x="104064" y="64567"/>
                              </a:cubicBezTo>
                              <a:cubicBezTo>
                                <a:pt x="95504" y="30353"/>
                                <a:pt x="116840" y="0"/>
                                <a:pt x="1168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C5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837006" name="Shape 19"/>
                      <wps:cNvSpPr/>
                      <wps:spPr>
                        <a:xfrm>
                          <a:off x="392081" y="105281"/>
                          <a:ext cx="392055" cy="4451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055" h="445173">
                              <a:moveTo>
                                <a:pt x="279762" y="0"/>
                              </a:moveTo>
                              <a:cubicBezTo>
                                <a:pt x="279762" y="0"/>
                                <a:pt x="301085" y="30353"/>
                                <a:pt x="292538" y="64567"/>
                              </a:cubicBezTo>
                              <a:cubicBezTo>
                                <a:pt x="301784" y="61087"/>
                                <a:pt x="308540" y="50406"/>
                                <a:pt x="308540" y="50406"/>
                              </a:cubicBezTo>
                              <a:cubicBezTo>
                                <a:pt x="308540" y="50406"/>
                                <a:pt x="322828" y="72961"/>
                                <a:pt x="311487" y="99758"/>
                              </a:cubicBezTo>
                              <a:lnTo>
                                <a:pt x="321100" y="99758"/>
                              </a:lnTo>
                              <a:cubicBezTo>
                                <a:pt x="324542" y="99758"/>
                                <a:pt x="327323" y="102540"/>
                                <a:pt x="327323" y="105956"/>
                              </a:cubicBezTo>
                              <a:lnTo>
                                <a:pt x="327323" y="116815"/>
                              </a:lnTo>
                              <a:cubicBezTo>
                                <a:pt x="367836" y="145758"/>
                                <a:pt x="392055" y="181102"/>
                                <a:pt x="392055" y="220980"/>
                              </a:cubicBezTo>
                              <a:cubicBezTo>
                                <a:pt x="392055" y="323545"/>
                                <a:pt x="231629" y="396265"/>
                                <a:pt x="45980" y="406679"/>
                              </a:cubicBezTo>
                              <a:cubicBezTo>
                                <a:pt x="35389" y="417449"/>
                                <a:pt x="25660" y="425869"/>
                                <a:pt x="19221" y="431267"/>
                              </a:cubicBezTo>
                              <a:lnTo>
                                <a:pt x="2610" y="445173"/>
                              </a:lnTo>
                              <a:lnTo>
                                <a:pt x="0" y="442977"/>
                              </a:lnTo>
                              <a:lnTo>
                                <a:pt x="0" y="419613"/>
                              </a:lnTo>
                              <a:lnTo>
                                <a:pt x="2673" y="421996"/>
                              </a:lnTo>
                              <a:cubicBezTo>
                                <a:pt x="10662" y="415328"/>
                                <a:pt x="23298" y="404381"/>
                                <a:pt x="36303" y="390347"/>
                              </a:cubicBezTo>
                              <a:cubicBezTo>
                                <a:pt x="224796" y="382016"/>
                                <a:pt x="372129" y="309359"/>
                                <a:pt x="372129" y="220980"/>
                              </a:cubicBezTo>
                              <a:cubicBezTo>
                                <a:pt x="372129" y="180035"/>
                                <a:pt x="340519" y="142469"/>
                                <a:pt x="287865" y="113119"/>
                              </a:cubicBezTo>
                              <a:cubicBezTo>
                                <a:pt x="300361" y="96063"/>
                                <a:pt x="302279" y="82639"/>
                                <a:pt x="300412" y="76390"/>
                              </a:cubicBezTo>
                              <a:cubicBezTo>
                                <a:pt x="282454" y="90843"/>
                                <a:pt x="265398" y="93104"/>
                                <a:pt x="265398" y="93104"/>
                              </a:cubicBezTo>
                              <a:cubicBezTo>
                                <a:pt x="286341" y="71285"/>
                                <a:pt x="282848" y="33210"/>
                                <a:pt x="278657" y="26581"/>
                              </a:cubicBezTo>
                              <a:cubicBezTo>
                                <a:pt x="275393" y="30899"/>
                                <a:pt x="252482" y="53340"/>
                                <a:pt x="195764" y="74600"/>
                              </a:cubicBezTo>
                              <a:lnTo>
                                <a:pt x="193300" y="75514"/>
                              </a:lnTo>
                              <a:cubicBezTo>
                                <a:pt x="165125" y="67672"/>
                                <a:pt x="134496" y="61487"/>
                                <a:pt x="102062" y="57263"/>
                              </a:cubicBezTo>
                              <a:lnTo>
                                <a:pt x="0" y="50775"/>
                              </a:lnTo>
                              <a:lnTo>
                                <a:pt x="0" y="33973"/>
                              </a:lnTo>
                              <a:lnTo>
                                <a:pt x="101632" y="40319"/>
                              </a:lnTo>
                              <a:cubicBezTo>
                                <a:pt x="134480" y="44485"/>
                                <a:pt x="166021" y="50635"/>
                                <a:pt x="195421" y="58572"/>
                              </a:cubicBezTo>
                              <a:cubicBezTo>
                                <a:pt x="275596" y="28486"/>
                                <a:pt x="279762" y="0"/>
                                <a:pt x="27976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C5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6713949" name="Shape 20"/>
                      <wps:cNvSpPr/>
                      <wps:spPr>
                        <a:xfrm>
                          <a:off x="19950" y="131870"/>
                          <a:ext cx="253302" cy="355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3302" h="355054">
                              <a:moveTo>
                                <a:pt x="97993" y="0"/>
                              </a:moveTo>
                              <a:cubicBezTo>
                                <a:pt x="101244" y="4305"/>
                                <a:pt x="124155" y="26759"/>
                                <a:pt x="180886" y="48006"/>
                              </a:cubicBezTo>
                              <a:lnTo>
                                <a:pt x="181432" y="48196"/>
                              </a:lnTo>
                              <a:lnTo>
                                <a:pt x="253302" y="34068"/>
                              </a:lnTo>
                              <a:lnTo>
                                <a:pt x="253302" y="101117"/>
                              </a:lnTo>
                              <a:lnTo>
                                <a:pt x="234050" y="93236"/>
                              </a:lnTo>
                              <a:cubicBezTo>
                                <a:pt x="227780" y="90885"/>
                                <a:pt x="222398" y="89075"/>
                                <a:pt x="218288" y="87846"/>
                              </a:cubicBezTo>
                              <a:cubicBezTo>
                                <a:pt x="152171" y="68059"/>
                                <a:pt x="110668" y="29908"/>
                                <a:pt x="110668" y="29908"/>
                              </a:cubicBezTo>
                              <a:cubicBezTo>
                                <a:pt x="110668" y="29908"/>
                                <a:pt x="110084" y="86017"/>
                                <a:pt x="221412" y="123889"/>
                              </a:cubicBezTo>
                              <a:lnTo>
                                <a:pt x="253302" y="136700"/>
                              </a:lnTo>
                              <a:lnTo>
                                <a:pt x="253302" y="191780"/>
                              </a:lnTo>
                              <a:lnTo>
                                <a:pt x="236182" y="182893"/>
                              </a:lnTo>
                              <a:cubicBezTo>
                                <a:pt x="232296" y="186207"/>
                                <a:pt x="229934" y="190602"/>
                                <a:pt x="229934" y="195402"/>
                              </a:cubicBezTo>
                              <a:cubicBezTo>
                                <a:pt x="229934" y="200609"/>
                                <a:pt x="232696" y="205321"/>
                                <a:pt x="237165" y="208731"/>
                              </a:cubicBezTo>
                              <a:lnTo>
                                <a:pt x="253302" y="213828"/>
                              </a:lnTo>
                              <a:lnTo>
                                <a:pt x="253302" y="237853"/>
                              </a:lnTo>
                              <a:lnTo>
                                <a:pt x="245834" y="239306"/>
                              </a:lnTo>
                              <a:cubicBezTo>
                                <a:pt x="208928" y="239306"/>
                                <a:pt x="179032" y="216497"/>
                                <a:pt x="179032" y="188354"/>
                              </a:cubicBezTo>
                              <a:cubicBezTo>
                                <a:pt x="179032" y="177432"/>
                                <a:pt x="183515" y="167310"/>
                                <a:pt x="191199" y="159029"/>
                              </a:cubicBezTo>
                              <a:cubicBezTo>
                                <a:pt x="177457" y="151651"/>
                                <a:pt x="168974" y="147053"/>
                                <a:pt x="168974" y="147053"/>
                              </a:cubicBezTo>
                              <a:cubicBezTo>
                                <a:pt x="167399" y="146266"/>
                                <a:pt x="165849" y="145491"/>
                                <a:pt x="164325" y="144704"/>
                              </a:cubicBezTo>
                              <a:cubicBezTo>
                                <a:pt x="156820" y="155092"/>
                                <a:pt x="152540" y="167030"/>
                                <a:pt x="152540" y="179730"/>
                              </a:cubicBezTo>
                              <a:cubicBezTo>
                                <a:pt x="152540" y="219913"/>
                                <a:pt x="195263" y="252476"/>
                                <a:pt x="247942" y="252476"/>
                              </a:cubicBezTo>
                              <a:lnTo>
                                <a:pt x="253302" y="251553"/>
                              </a:lnTo>
                              <a:lnTo>
                                <a:pt x="253302" y="291734"/>
                              </a:lnTo>
                              <a:lnTo>
                                <a:pt x="247947" y="292329"/>
                              </a:lnTo>
                              <a:cubicBezTo>
                                <a:pt x="166366" y="293804"/>
                                <a:pt x="78529" y="245348"/>
                                <a:pt x="85407" y="188608"/>
                              </a:cubicBezTo>
                              <a:lnTo>
                                <a:pt x="107429" y="198501"/>
                              </a:lnTo>
                              <a:cubicBezTo>
                                <a:pt x="105372" y="191059"/>
                                <a:pt x="104292" y="183350"/>
                                <a:pt x="104292" y="175438"/>
                              </a:cubicBezTo>
                              <a:cubicBezTo>
                                <a:pt x="104292" y="155257"/>
                                <a:pt x="111379" y="136322"/>
                                <a:pt x="123761" y="120028"/>
                              </a:cubicBezTo>
                              <a:cubicBezTo>
                                <a:pt x="120904" y="117945"/>
                                <a:pt x="118186" y="115849"/>
                                <a:pt x="115621" y="113792"/>
                              </a:cubicBezTo>
                              <a:cubicBezTo>
                                <a:pt x="84861" y="136970"/>
                                <a:pt x="67005" y="164567"/>
                                <a:pt x="67005" y="194208"/>
                              </a:cubicBezTo>
                              <a:cubicBezTo>
                                <a:pt x="67005" y="249654"/>
                                <a:pt x="129506" y="297998"/>
                                <a:pt x="222108" y="323478"/>
                              </a:cubicBezTo>
                              <a:lnTo>
                                <a:pt x="253302" y="330377"/>
                              </a:lnTo>
                              <a:lnTo>
                                <a:pt x="253302" y="355054"/>
                              </a:lnTo>
                              <a:lnTo>
                                <a:pt x="207969" y="347161"/>
                              </a:lnTo>
                              <a:cubicBezTo>
                                <a:pt x="84768" y="319428"/>
                                <a:pt x="0" y="261433"/>
                                <a:pt x="0" y="194386"/>
                              </a:cubicBezTo>
                              <a:cubicBezTo>
                                <a:pt x="0" y="152616"/>
                                <a:pt x="32906" y="114351"/>
                                <a:pt x="87516" y="84734"/>
                              </a:cubicBezTo>
                              <a:cubicBezTo>
                                <a:pt x="76149" y="68529"/>
                                <a:pt x="74460" y="55829"/>
                                <a:pt x="76225" y="49797"/>
                              </a:cubicBezTo>
                              <a:cubicBezTo>
                                <a:pt x="94196" y="64249"/>
                                <a:pt x="111265" y="66510"/>
                                <a:pt x="111265" y="66510"/>
                              </a:cubicBezTo>
                              <a:cubicBezTo>
                                <a:pt x="90310" y="44704"/>
                                <a:pt x="93789" y="6629"/>
                                <a:pt x="9799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7444179" name="Shape 21"/>
                      <wps:cNvSpPr/>
                      <wps:spPr>
                        <a:xfrm>
                          <a:off x="273252" y="156064"/>
                          <a:ext cx="122936" cy="371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936" h="371208">
                              <a:moveTo>
                                <a:pt x="118821" y="0"/>
                              </a:moveTo>
                              <a:lnTo>
                                <a:pt x="122936" y="261"/>
                              </a:lnTo>
                              <a:lnTo>
                                <a:pt x="122936" y="280079"/>
                              </a:lnTo>
                              <a:lnTo>
                                <a:pt x="122288" y="326009"/>
                              </a:lnTo>
                              <a:cubicBezTo>
                                <a:pt x="105308" y="301206"/>
                                <a:pt x="93688" y="275285"/>
                                <a:pt x="93688" y="252895"/>
                              </a:cubicBezTo>
                              <a:cubicBezTo>
                                <a:pt x="93688" y="236741"/>
                                <a:pt x="98920" y="222517"/>
                                <a:pt x="106502" y="210426"/>
                              </a:cubicBezTo>
                              <a:cubicBezTo>
                                <a:pt x="93853" y="223253"/>
                                <a:pt x="82144" y="241414"/>
                                <a:pt x="82144" y="264630"/>
                              </a:cubicBezTo>
                              <a:cubicBezTo>
                                <a:pt x="82144" y="292837"/>
                                <a:pt x="101778" y="322517"/>
                                <a:pt x="121971" y="345034"/>
                              </a:cubicBezTo>
                              <a:lnTo>
                                <a:pt x="122936" y="343756"/>
                              </a:lnTo>
                              <a:lnTo>
                                <a:pt x="122936" y="369954"/>
                              </a:lnTo>
                              <a:lnTo>
                                <a:pt x="121501" y="371208"/>
                              </a:lnTo>
                              <a:cubicBezTo>
                                <a:pt x="113449" y="364490"/>
                                <a:pt x="101359" y="353631"/>
                                <a:pt x="88964" y="339827"/>
                              </a:cubicBezTo>
                              <a:cubicBezTo>
                                <a:pt x="65018" y="338960"/>
                                <a:pt x="41710" y="337056"/>
                                <a:pt x="19256" y="334213"/>
                              </a:cubicBezTo>
                              <a:lnTo>
                                <a:pt x="0" y="330860"/>
                              </a:lnTo>
                              <a:lnTo>
                                <a:pt x="0" y="306184"/>
                              </a:lnTo>
                              <a:lnTo>
                                <a:pt x="17467" y="310047"/>
                              </a:lnTo>
                              <a:cubicBezTo>
                                <a:pt x="34423" y="312950"/>
                                <a:pt x="52065" y="315146"/>
                                <a:pt x="70244" y="316560"/>
                              </a:cubicBezTo>
                              <a:cubicBezTo>
                                <a:pt x="61836" y="304737"/>
                                <a:pt x="54280" y="291706"/>
                                <a:pt x="48920" y="277901"/>
                              </a:cubicBezTo>
                              <a:lnTo>
                                <a:pt x="15875" y="289243"/>
                              </a:lnTo>
                              <a:lnTo>
                                <a:pt x="28931" y="264325"/>
                              </a:lnTo>
                              <a:lnTo>
                                <a:pt x="0" y="267541"/>
                              </a:lnTo>
                              <a:lnTo>
                                <a:pt x="0" y="227360"/>
                              </a:lnTo>
                              <a:lnTo>
                                <a:pt x="35744" y="221204"/>
                              </a:lnTo>
                              <a:cubicBezTo>
                                <a:pt x="48190" y="216665"/>
                                <a:pt x="59144" y="210128"/>
                                <a:pt x="67894" y="202133"/>
                              </a:cubicBezTo>
                              <a:cubicBezTo>
                                <a:pt x="61468" y="198958"/>
                                <a:pt x="54864" y="195682"/>
                                <a:pt x="48209" y="192329"/>
                              </a:cubicBezTo>
                              <a:cubicBezTo>
                                <a:pt x="42221" y="199200"/>
                                <a:pt x="34112" y="204895"/>
                                <a:pt x="24595" y="208874"/>
                              </a:cubicBezTo>
                              <a:lnTo>
                                <a:pt x="0" y="213659"/>
                              </a:lnTo>
                              <a:lnTo>
                                <a:pt x="0" y="189634"/>
                              </a:lnTo>
                              <a:lnTo>
                                <a:pt x="1333" y="190056"/>
                              </a:lnTo>
                              <a:cubicBezTo>
                                <a:pt x="10960" y="190056"/>
                                <a:pt x="19304" y="185852"/>
                                <a:pt x="23368" y="179718"/>
                              </a:cubicBezTo>
                              <a:lnTo>
                                <a:pt x="0" y="167587"/>
                              </a:lnTo>
                              <a:lnTo>
                                <a:pt x="0" y="112506"/>
                              </a:lnTo>
                              <a:lnTo>
                                <a:pt x="19793" y="120458"/>
                              </a:lnTo>
                              <a:cubicBezTo>
                                <a:pt x="66305" y="142308"/>
                                <a:pt x="97114" y="166402"/>
                                <a:pt x="110477" y="183566"/>
                              </a:cubicBezTo>
                              <a:cubicBezTo>
                                <a:pt x="111773" y="136303"/>
                                <a:pt x="47781" y="98012"/>
                                <a:pt x="1833" y="77674"/>
                              </a:cubicBezTo>
                              <a:lnTo>
                                <a:pt x="0" y="76923"/>
                              </a:lnTo>
                              <a:lnTo>
                                <a:pt x="0" y="9874"/>
                              </a:lnTo>
                              <a:lnTo>
                                <a:pt x="18251" y="6286"/>
                              </a:lnTo>
                              <a:cubicBezTo>
                                <a:pt x="50241" y="2191"/>
                                <a:pt x="83972" y="0"/>
                                <a:pt x="11882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7627765" name="Shape 22"/>
                      <wps:cNvSpPr/>
                      <wps:spPr>
                        <a:xfrm>
                          <a:off x="396188" y="156325"/>
                          <a:ext cx="119240" cy="3696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240" h="369693">
                              <a:moveTo>
                                <a:pt x="0" y="0"/>
                              </a:moveTo>
                              <a:lnTo>
                                <a:pt x="97952" y="6220"/>
                              </a:lnTo>
                              <a:lnTo>
                                <a:pt x="119240" y="10478"/>
                              </a:lnTo>
                              <a:lnTo>
                                <a:pt x="119240" y="76663"/>
                              </a:lnTo>
                              <a:lnTo>
                                <a:pt x="117409" y="77413"/>
                              </a:lnTo>
                              <a:cubicBezTo>
                                <a:pt x="71465" y="97751"/>
                                <a:pt x="7480" y="136041"/>
                                <a:pt x="8776" y="183304"/>
                              </a:cubicBezTo>
                              <a:cubicBezTo>
                                <a:pt x="22130" y="166140"/>
                                <a:pt x="52936" y="142047"/>
                                <a:pt x="99453" y="120197"/>
                              </a:cubicBezTo>
                              <a:lnTo>
                                <a:pt x="119240" y="112248"/>
                              </a:lnTo>
                              <a:lnTo>
                                <a:pt x="119240" y="167322"/>
                              </a:lnTo>
                              <a:lnTo>
                                <a:pt x="95860" y="179456"/>
                              </a:lnTo>
                              <a:cubicBezTo>
                                <a:pt x="99936" y="185590"/>
                                <a:pt x="108280" y="189794"/>
                                <a:pt x="117920" y="189794"/>
                              </a:cubicBezTo>
                              <a:lnTo>
                                <a:pt x="119240" y="189377"/>
                              </a:lnTo>
                              <a:lnTo>
                                <a:pt x="119240" y="213396"/>
                              </a:lnTo>
                              <a:lnTo>
                                <a:pt x="94648" y="208612"/>
                              </a:lnTo>
                              <a:cubicBezTo>
                                <a:pt x="85128" y="204634"/>
                                <a:pt x="77019" y="198938"/>
                                <a:pt x="71044" y="192067"/>
                              </a:cubicBezTo>
                              <a:cubicBezTo>
                                <a:pt x="64376" y="195420"/>
                                <a:pt x="57785" y="198697"/>
                                <a:pt x="51359" y="201872"/>
                              </a:cubicBezTo>
                              <a:cubicBezTo>
                                <a:pt x="60096" y="209867"/>
                                <a:pt x="71050" y="216404"/>
                                <a:pt x="83499" y="220943"/>
                              </a:cubicBezTo>
                              <a:lnTo>
                                <a:pt x="119240" y="227096"/>
                              </a:lnTo>
                              <a:lnTo>
                                <a:pt x="119240" y="267388"/>
                              </a:lnTo>
                              <a:lnTo>
                                <a:pt x="89294" y="264089"/>
                              </a:lnTo>
                              <a:lnTo>
                                <a:pt x="102146" y="288981"/>
                              </a:lnTo>
                              <a:lnTo>
                                <a:pt x="73050" y="278961"/>
                              </a:lnTo>
                              <a:cubicBezTo>
                                <a:pt x="67602" y="292055"/>
                                <a:pt x="60109" y="304399"/>
                                <a:pt x="51854" y="315677"/>
                              </a:cubicBezTo>
                              <a:cubicBezTo>
                                <a:pt x="69577" y="314078"/>
                                <a:pt x="86762" y="311735"/>
                                <a:pt x="103268" y="308716"/>
                              </a:cubicBezTo>
                              <a:lnTo>
                                <a:pt x="119240" y="304999"/>
                              </a:lnTo>
                              <a:lnTo>
                                <a:pt x="119240" y="329916"/>
                              </a:lnTo>
                              <a:lnTo>
                                <a:pt x="100748" y="333272"/>
                              </a:lnTo>
                              <a:cubicBezTo>
                                <a:pt x="78682" y="336230"/>
                                <a:pt x="55766" y="338279"/>
                                <a:pt x="32207" y="339324"/>
                              </a:cubicBezTo>
                              <a:cubicBezTo>
                                <a:pt x="25699" y="346328"/>
                                <a:pt x="19288" y="352570"/>
                                <a:pt x="13505" y="357893"/>
                              </a:cubicBezTo>
                              <a:lnTo>
                                <a:pt x="0" y="369693"/>
                              </a:lnTo>
                              <a:lnTo>
                                <a:pt x="0" y="343495"/>
                              </a:lnTo>
                              <a:lnTo>
                                <a:pt x="27815" y="306671"/>
                              </a:lnTo>
                              <a:cubicBezTo>
                                <a:pt x="35620" y="292921"/>
                                <a:pt x="40792" y="278472"/>
                                <a:pt x="40792" y="264369"/>
                              </a:cubicBezTo>
                              <a:cubicBezTo>
                                <a:pt x="40792" y="227348"/>
                                <a:pt x="1207" y="194252"/>
                                <a:pt x="1207" y="194252"/>
                              </a:cubicBezTo>
                              <a:lnTo>
                                <a:pt x="0" y="2798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49705994" name="Shape 23"/>
                      <wps:cNvSpPr/>
                      <wps:spPr>
                        <a:xfrm>
                          <a:off x="515428" y="131870"/>
                          <a:ext cx="248780" cy="354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780" h="354371">
                              <a:moveTo>
                                <a:pt x="155308" y="0"/>
                              </a:moveTo>
                              <a:cubicBezTo>
                                <a:pt x="159499" y="6629"/>
                                <a:pt x="162992" y="44704"/>
                                <a:pt x="142050" y="66510"/>
                              </a:cubicBezTo>
                              <a:cubicBezTo>
                                <a:pt x="142050" y="66510"/>
                                <a:pt x="159118" y="64249"/>
                                <a:pt x="177076" y="49797"/>
                              </a:cubicBezTo>
                              <a:cubicBezTo>
                                <a:pt x="178918" y="56045"/>
                                <a:pt x="177013" y="69469"/>
                                <a:pt x="164516" y="86525"/>
                              </a:cubicBezTo>
                              <a:cubicBezTo>
                                <a:pt x="217157" y="115888"/>
                                <a:pt x="248780" y="153454"/>
                                <a:pt x="248780" y="194386"/>
                              </a:cubicBezTo>
                              <a:cubicBezTo>
                                <a:pt x="248780" y="260680"/>
                                <a:pt x="165899" y="318116"/>
                                <a:pt x="44948" y="346216"/>
                              </a:cubicBezTo>
                              <a:lnTo>
                                <a:pt x="0" y="354371"/>
                              </a:lnTo>
                              <a:lnTo>
                                <a:pt x="0" y="329454"/>
                              </a:lnTo>
                              <a:lnTo>
                                <a:pt x="31362" y="322157"/>
                              </a:lnTo>
                              <a:cubicBezTo>
                                <a:pt x="121380" y="296352"/>
                                <a:pt x="181788" y="248720"/>
                                <a:pt x="181788" y="194208"/>
                              </a:cubicBezTo>
                              <a:cubicBezTo>
                                <a:pt x="181788" y="165329"/>
                                <a:pt x="164808" y="138354"/>
                                <a:pt x="135458" y="115557"/>
                              </a:cubicBezTo>
                              <a:cubicBezTo>
                                <a:pt x="133312" y="117234"/>
                                <a:pt x="131077" y="118910"/>
                                <a:pt x="128740" y="120625"/>
                              </a:cubicBezTo>
                              <a:cubicBezTo>
                                <a:pt x="140868" y="136766"/>
                                <a:pt x="147777" y="155486"/>
                                <a:pt x="147777" y="175438"/>
                              </a:cubicBezTo>
                              <a:cubicBezTo>
                                <a:pt x="147777" y="183350"/>
                                <a:pt x="146685" y="191059"/>
                                <a:pt x="144628" y="198501"/>
                              </a:cubicBezTo>
                              <a:lnTo>
                                <a:pt x="166649" y="188608"/>
                              </a:lnTo>
                              <a:cubicBezTo>
                                <a:pt x="173528" y="245304"/>
                                <a:pt x="85846" y="293725"/>
                                <a:pt x="4322" y="292319"/>
                              </a:cubicBezTo>
                              <a:lnTo>
                                <a:pt x="0" y="291843"/>
                              </a:lnTo>
                              <a:lnTo>
                                <a:pt x="0" y="251551"/>
                              </a:lnTo>
                              <a:lnTo>
                                <a:pt x="5372" y="252476"/>
                              </a:lnTo>
                              <a:cubicBezTo>
                                <a:pt x="58052" y="252476"/>
                                <a:pt x="100749" y="219913"/>
                                <a:pt x="100749" y="179730"/>
                              </a:cubicBezTo>
                              <a:cubicBezTo>
                                <a:pt x="100749" y="167030"/>
                                <a:pt x="96495" y="155092"/>
                                <a:pt x="88989" y="144704"/>
                              </a:cubicBezTo>
                              <a:cubicBezTo>
                                <a:pt x="87465" y="145491"/>
                                <a:pt x="85903" y="146266"/>
                                <a:pt x="84341" y="147053"/>
                              </a:cubicBezTo>
                              <a:cubicBezTo>
                                <a:pt x="84341" y="147053"/>
                                <a:pt x="75844" y="151651"/>
                                <a:pt x="62116" y="159029"/>
                              </a:cubicBezTo>
                              <a:cubicBezTo>
                                <a:pt x="69774" y="167310"/>
                                <a:pt x="74282" y="177432"/>
                                <a:pt x="74282" y="188354"/>
                              </a:cubicBezTo>
                              <a:cubicBezTo>
                                <a:pt x="74282" y="216497"/>
                                <a:pt x="44374" y="239306"/>
                                <a:pt x="7480" y="239306"/>
                              </a:cubicBezTo>
                              <a:lnTo>
                                <a:pt x="0" y="237851"/>
                              </a:lnTo>
                              <a:lnTo>
                                <a:pt x="0" y="213832"/>
                              </a:lnTo>
                              <a:lnTo>
                                <a:pt x="16145" y="208731"/>
                              </a:lnTo>
                              <a:cubicBezTo>
                                <a:pt x="20615" y="205321"/>
                                <a:pt x="23381" y="200609"/>
                                <a:pt x="23381" y="195402"/>
                              </a:cubicBezTo>
                              <a:cubicBezTo>
                                <a:pt x="23381" y="190602"/>
                                <a:pt x="21018" y="186207"/>
                                <a:pt x="17120" y="182893"/>
                              </a:cubicBezTo>
                              <a:lnTo>
                                <a:pt x="0" y="191777"/>
                              </a:lnTo>
                              <a:lnTo>
                                <a:pt x="0" y="136703"/>
                              </a:lnTo>
                              <a:lnTo>
                                <a:pt x="31902" y="123889"/>
                              </a:lnTo>
                              <a:cubicBezTo>
                                <a:pt x="143231" y="86017"/>
                                <a:pt x="142646" y="29908"/>
                                <a:pt x="142646" y="29908"/>
                              </a:cubicBezTo>
                              <a:cubicBezTo>
                                <a:pt x="142646" y="29908"/>
                                <a:pt x="101130" y="68059"/>
                                <a:pt x="35014" y="87846"/>
                              </a:cubicBezTo>
                              <a:cubicBezTo>
                                <a:pt x="30904" y="89075"/>
                                <a:pt x="25521" y="90885"/>
                                <a:pt x="19252" y="93236"/>
                              </a:cubicBezTo>
                              <a:lnTo>
                                <a:pt x="0" y="101118"/>
                              </a:lnTo>
                              <a:lnTo>
                                <a:pt x="0" y="34933"/>
                              </a:lnTo>
                              <a:lnTo>
                                <a:pt x="69939" y="48920"/>
                              </a:lnTo>
                              <a:lnTo>
                                <a:pt x="72428" y="48006"/>
                              </a:lnTo>
                              <a:cubicBezTo>
                                <a:pt x="129134" y="26759"/>
                                <a:pt x="152070" y="4305"/>
                                <a:pt x="1553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64625501" name="Shape 24"/>
                      <wps:cNvSpPr/>
                      <wps:spPr>
                        <a:xfrm>
                          <a:off x="130028" y="161778"/>
                          <a:ext cx="255422" cy="177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5422" h="177864">
                              <a:moveTo>
                                <a:pt x="584" y="0"/>
                              </a:moveTo>
                              <a:cubicBezTo>
                                <a:pt x="584" y="0"/>
                                <a:pt x="42100" y="38138"/>
                                <a:pt x="108217" y="57925"/>
                              </a:cubicBezTo>
                              <a:cubicBezTo>
                                <a:pt x="141097" y="67767"/>
                                <a:pt x="255422" y="114833"/>
                                <a:pt x="253695" y="177864"/>
                              </a:cubicBezTo>
                              <a:cubicBezTo>
                                <a:pt x="235877" y="154978"/>
                                <a:pt x="187046" y="119748"/>
                                <a:pt x="111328" y="93980"/>
                              </a:cubicBezTo>
                              <a:cubicBezTo>
                                <a:pt x="0" y="56109"/>
                                <a:pt x="584" y="0"/>
                                <a:pt x="58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0553443" name="Shape 25"/>
                      <wps:cNvSpPr/>
                      <wps:spPr>
                        <a:xfrm>
                          <a:off x="403235" y="161778"/>
                          <a:ext cx="255422" cy="177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5422" h="177864">
                              <a:moveTo>
                                <a:pt x="254838" y="0"/>
                              </a:moveTo>
                              <a:cubicBezTo>
                                <a:pt x="254838" y="0"/>
                                <a:pt x="255422" y="56109"/>
                                <a:pt x="144094" y="93980"/>
                              </a:cubicBezTo>
                              <a:cubicBezTo>
                                <a:pt x="68377" y="119748"/>
                                <a:pt x="19545" y="154978"/>
                                <a:pt x="1727" y="177864"/>
                              </a:cubicBezTo>
                              <a:cubicBezTo>
                                <a:pt x="0" y="114833"/>
                                <a:pt x="114325" y="67767"/>
                                <a:pt x="147206" y="57925"/>
                              </a:cubicBezTo>
                              <a:cubicBezTo>
                                <a:pt x="213322" y="38138"/>
                                <a:pt x="254838" y="0"/>
                                <a:pt x="25483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75433502" name="Shape 26"/>
                      <wps:cNvSpPr/>
                      <wps:spPr>
                        <a:xfrm>
                          <a:off x="86957" y="245668"/>
                          <a:ext cx="256540" cy="226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540" h="226949">
                              <a:moveTo>
                                <a:pt x="48616" y="0"/>
                              </a:moveTo>
                              <a:cubicBezTo>
                                <a:pt x="51181" y="2045"/>
                                <a:pt x="53886" y="4140"/>
                                <a:pt x="56756" y="6223"/>
                              </a:cubicBezTo>
                              <a:cubicBezTo>
                                <a:pt x="44374" y="22530"/>
                                <a:pt x="37274" y="41453"/>
                                <a:pt x="37274" y="61633"/>
                              </a:cubicBezTo>
                              <a:cubicBezTo>
                                <a:pt x="37274" y="69545"/>
                                <a:pt x="38367" y="77267"/>
                                <a:pt x="40424" y="84696"/>
                              </a:cubicBezTo>
                              <a:lnTo>
                                <a:pt x="18402" y="74816"/>
                              </a:lnTo>
                              <a:cubicBezTo>
                                <a:pt x="10528" y="139649"/>
                                <a:pt x="126403" y="193675"/>
                                <a:pt x="215227" y="174701"/>
                              </a:cubicBezTo>
                              <a:lnTo>
                                <a:pt x="202171" y="199631"/>
                              </a:lnTo>
                              <a:lnTo>
                                <a:pt x="235217" y="188303"/>
                              </a:lnTo>
                              <a:cubicBezTo>
                                <a:pt x="240576" y="202095"/>
                                <a:pt x="248145" y="215125"/>
                                <a:pt x="256540" y="226949"/>
                              </a:cubicBezTo>
                              <a:cubicBezTo>
                                <a:pt x="111125" y="215633"/>
                                <a:pt x="0" y="154330"/>
                                <a:pt x="0" y="80404"/>
                              </a:cubicBezTo>
                              <a:cubicBezTo>
                                <a:pt x="0" y="50762"/>
                                <a:pt x="17843" y="23165"/>
                                <a:pt x="4861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0791270" name="Shape 27"/>
                      <wps:cNvSpPr/>
                      <wps:spPr>
                        <a:xfrm>
                          <a:off x="448045" y="247426"/>
                          <a:ext cx="249174" cy="2245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174" h="224574">
                              <a:moveTo>
                                <a:pt x="202844" y="0"/>
                              </a:moveTo>
                              <a:cubicBezTo>
                                <a:pt x="232207" y="22796"/>
                                <a:pt x="249174" y="49771"/>
                                <a:pt x="249174" y="78651"/>
                              </a:cubicBezTo>
                              <a:cubicBezTo>
                                <a:pt x="249174" y="151333"/>
                                <a:pt x="141796" y="211798"/>
                                <a:pt x="0" y="224574"/>
                              </a:cubicBezTo>
                              <a:cubicBezTo>
                                <a:pt x="8255" y="213309"/>
                                <a:pt x="15735" y="200952"/>
                                <a:pt x="21196" y="187846"/>
                              </a:cubicBezTo>
                              <a:lnTo>
                                <a:pt x="50292" y="197879"/>
                              </a:lnTo>
                              <a:lnTo>
                                <a:pt x="37440" y="172987"/>
                              </a:lnTo>
                              <a:cubicBezTo>
                                <a:pt x="126238" y="191846"/>
                                <a:pt x="241910" y="137846"/>
                                <a:pt x="234048" y="73063"/>
                              </a:cubicBezTo>
                              <a:lnTo>
                                <a:pt x="212001" y="82944"/>
                              </a:lnTo>
                              <a:cubicBezTo>
                                <a:pt x="214084" y="75514"/>
                                <a:pt x="215163" y="67793"/>
                                <a:pt x="215163" y="59881"/>
                              </a:cubicBezTo>
                              <a:cubicBezTo>
                                <a:pt x="215163" y="39929"/>
                                <a:pt x="208242" y="21222"/>
                                <a:pt x="196113" y="5055"/>
                              </a:cubicBezTo>
                              <a:cubicBezTo>
                                <a:pt x="198476" y="3353"/>
                                <a:pt x="200711" y="1676"/>
                                <a:pt x="20284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98090892" name="Shape 28"/>
                      <wps:cNvSpPr/>
                      <wps:spPr>
                        <a:xfrm>
                          <a:off x="249867" y="314757"/>
                          <a:ext cx="46761" cy="31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61" h="31369">
                              <a:moveTo>
                                <a:pt x="6274" y="0"/>
                              </a:moveTo>
                              <a:cubicBezTo>
                                <a:pt x="19050" y="6706"/>
                                <a:pt x="32817" y="13868"/>
                                <a:pt x="46761" y="21018"/>
                              </a:cubicBezTo>
                              <a:cubicBezTo>
                                <a:pt x="42685" y="27153"/>
                                <a:pt x="34341" y="31369"/>
                                <a:pt x="24701" y="31369"/>
                              </a:cubicBezTo>
                              <a:cubicBezTo>
                                <a:pt x="11074" y="31369"/>
                                <a:pt x="0" y="22924"/>
                                <a:pt x="0" y="12535"/>
                              </a:cubicBezTo>
                              <a:cubicBezTo>
                                <a:pt x="0" y="7709"/>
                                <a:pt x="2375" y="3327"/>
                                <a:pt x="6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72802977" name="Shape 29"/>
                      <wps:cNvSpPr/>
                      <wps:spPr>
                        <a:xfrm>
                          <a:off x="492055" y="314757"/>
                          <a:ext cx="46761" cy="31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61" h="31369">
                              <a:moveTo>
                                <a:pt x="40488" y="0"/>
                              </a:moveTo>
                              <a:cubicBezTo>
                                <a:pt x="44387" y="3327"/>
                                <a:pt x="46761" y="7709"/>
                                <a:pt x="46761" y="12535"/>
                              </a:cubicBezTo>
                              <a:cubicBezTo>
                                <a:pt x="46761" y="22924"/>
                                <a:pt x="35687" y="31369"/>
                                <a:pt x="22060" y="31369"/>
                              </a:cubicBezTo>
                              <a:cubicBezTo>
                                <a:pt x="12421" y="31369"/>
                                <a:pt x="4077" y="27153"/>
                                <a:pt x="0" y="21018"/>
                              </a:cubicBezTo>
                              <a:cubicBezTo>
                                <a:pt x="13945" y="13868"/>
                                <a:pt x="27711" y="6706"/>
                                <a:pt x="404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6155443" name="Shape 30"/>
                      <wps:cNvSpPr/>
                      <wps:spPr>
                        <a:xfrm>
                          <a:off x="700805" y="213624"/>
                          <a:ext cx="3969" cy="9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9" h="9639">
                              <a:moveTo>
                                <a:pt x="0" y="0"/>
                              </a:moveTo>
                              <a:lnTo>
                                <a:pt x="2692" y="0"/>
                              </a:lnTo>
                              <a:lnTo>
                                <a:pt x="3969" y="8"/>
                              </a:lnTo>
                              <a:lnTo>
                                <a:pt x="3969" y="1804"/>
                              </a:lnTo>
                              <a:lnTo>
                                <a:pt x="3137" y="1689"/>
                              </a:lnTo>
                              <a:lnTo>
                                <a:pt x="2540" y="1689"/>
                              </a:lnTo>
                              <a:lnTo>
                                <a:pt x="2540" y="4483"/>
                              </a:lnTo>
                              <a:lnTo>
                                <a:pt x="3518" y="4483"/>
                              </a:lnTo>
                              <a:lnTo>
                                <a:pt x="3969" y="4371"/>
                              </a:lnTo>
                              <a:lnTo>
                                <a:pt x="3969" y="6322"/>
                              </a:lnTo>
                              <a:lnTo>
                                <a:pt x="3619" y="6261"/>
                              </a:lnTo>
                              <a:lnTo>
                                <a:pt x="3061" y="6236"/>
                              </a:lnTo>
                              <a:lnTo>
                                <a:pt x="2540" y="6236"/>
                              </a:lnTo>
                              <a:lnTo>
                                <a:pt x="2540" y="9639"/>
                              </a:lnTo>
                              <a:lnTo>
                                <a:pt x="0" y="96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6747408" name="Shape 31"/>
                      <wps:cNvSpPr/>
                      <wps:spPr>
                        <a:xfrm>
                          <a:off x="695916" y="209725"/>
                          <a:ext cx="8858" cy="17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58" h="17399">
                              <a:moveTo>
                                <a:pt x="8712" y="0"/>
                              </a:moveTo>
                              <a:lnTo>
                                <a:pt x="8858" y="60"/>
                              </a:lnTo>
                              <a:lnTo>
                                <a:pt x="8858" y="1536"/>
                              </a:lnTo>
                              <a:lnTo>
                                <a:pt x="8712" y="1473"/>
                              </a:lnTo>
                              <a:cubicBezTo>
                                <a:pt x="6718" y="1473"/>
                                <a:pt x="5004" y="2197"/>
                                <a:pt x="3594" y="3645"/>
                              </a:cubicBezTo>
                              <a:cubicBezTo>
                                <a:pt x="2210" y="5067"/>
                                <a:pt x="1524" y="6756"/>
                                <a:pt x="1524" y="8700"/>
                              </a:cubicBezTo>
                              <a:cubicBezTo>
                                <a:pt x="1524" y="10719"/>
                                <a:pt x="2223" y="12433"/>
                                <a:pt x="3620" y="13830"/>
                              </a:cubicBezTo>
                              <a:cubicBezTo>
                                <a:pt x="5042" y="15240"/>
                                <a:pt x="6731" y="15951"/>
                                <a:pt x="8712" y="15951"/>
                              </a:cubicBezTo>
                              <a:lnTo>
                                <a:pt x="8858" y="15890"/>
                              </a:lnTo>
                              <a:lnTo>
                                <a:pt x="8858" y="17340"/>
                              </a:lnTo>
                              <a:lnTo>
                                <a:pt x="8712" y="17399"/>
                              </a:lnTo>
                              <a:cubicBezTo>
                                <a:pt x="6261" y="17399"/>
                                <a:pt x="4204" y="16561"/>
                                <a:pt x="2527" y="14884"/>
                              </a:cubicBezTo>
                              <a:cubicBezTo>
                                <a:pt x="838" y="13208"/>
                                <a:pt x="0" y="11151"/>
                                <a:pt x="0" y="8700"/>
                              </a:cubicBezTo>
                              <a:cubicBezTo>
                                <a:pt x="0" y="6147"/>
                                <a:pt x="914" y="4039"/>
                                <a:pt x="2718" y="2350"/>
                              </a:cubicBezTo>
                              <a:cubicBezTo>
                                <a:pt x="4432" y="775"/>
                                <a:pt x="6426" y="0"/>
                                <a:pt x="87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940672" name="Shape 32"/>
                      <wps:cNvSpPr/>
                      <wps:spPr>
                        <a:xfrm>
                          <a:off x="704774" y="213632"/>
                          <a:ext cx="3956" cy="96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56" h="9631">
                              <a:moveTo>
                                <a:pt x="0" y="0"/>
                              </a:moveTo>
                              <a:lnTo>
                                <a:pt x="717" y="5"/>
                              </a:lnTo>
                              <a:cubicBezTo>
                                <a:pt x="1480" y="55"/>
                                <a:pt x="2115" y="220"/>
                                <a:pt x="2610" y="500"/>
                              </a:cubicBezTo>
                              <a:cubicBezTo>
                                <a:pt x="3486" y="970"/>
                                <a:pt x="3905" y="1744"/>
                                <a:pt x="3905" y="2799"/>
                              </a:cubicBezTo>
                              <a:cubicBezTo>
                                <a:pt x="3905" y="3624"/>
                                <a:pt x="3677" y="4196"/>
                                <a:pt x="3219" y="4564"/>
                              </a:cubicBezTo>
                              <a:cubicBezTo>
                                <a:pt x="2775" y="4919"/>
                                <a:pt x="2216" y="5135"/>
                                <a:pt x="1556" y="5199"/>
                              </a:cubicBezTo>
                              <a:cubicBezTo>
                                <a:pt x="2165" y="5339"/>
                                <a:pt x="2610" y="5516"/>
                                <a:pt x="2927" y="5758"/>
                              </a:cubicBezTo>
                              <a:cubicBezTo>
                                <a:pt x="3499" y="6228"/>
                                <a:pt x="3778" y="6939"/>
                                <a:pt x="3778" y="7929"/>
                              </a:cubicBezTo>
                              <a:lnTo>
                                <a:pt x="3778" y="8806"/>
                              </a:lnTo>
                              <a:cubicBezTo>
                                <a:pt x="3778" y="8882"/>
                                <a:pt x="3778" y="8983"/>
                                <a:pt x="3791" y="9085"/>
                              </a:cubicBezTo>
                              <a:cubicBezTo>
                                <a:pt x="3816" y="9161"/>
                                <a:pt x="3829" y="9263"/>
                                <a:pt x="3867" y="9364"/>
                              </a:cubicBezTo>
                              <a:lnTo>
                                <a:pt x="3956" y="9631"/>
                              </a:lnTo>
                              <a:lnTo>
                                <a:pt x="1543" y="9631"/>
                              </a:lnTo>
                              <a:cubicBezTo>
                                <a:pt x="1454" y="9326"/>
                                <a:pt x="1416" y="8882"/>
                                <a:pt x="1378" y="8298"/>
                              </a:cubicBezTo>
                              <a:cubicBezTo>
                                <a:pt x="1365" y="7713"/>
                                <a:pt x="1302" y="7320"/>
                                <a:pt x="1226" y="7104"/>
                              </a:cubicBezTo>
                              <a:cubicBezTo>
                                <a:pt x="1098" y="6786"/>
                                <a:pt x="870" y="6532"/>
                                <a:pt x="527" y="6405"/>
                              </a:cubicBezTo>
                              <a:lnTo>
                                <a:pt x="0" y="6314"/>
                              </a:lnTo>
                              <a:lnTo>
                                <a:pt x="0" y="4363"/>
                              </a:lnTo>
                              <a:lnTo>
                                <a:pt x="933" y="4132"/>
                              </a:lnTo>
                              <a:cubicBezTo>
                                <a:pt x="1264" y="3891"/>
                                <a:pt x="1429" y="3510"/>
                                <a:pt x="1429" y="2976"/>
                              </a:cubicBezTo>
                              <a:cubicBezTo>
                                <a:pt x="1429" y="2456"/>
                                <a:pt x="1162" y="2087"/>
                                <a:pt x="641" y="1884"/>
                              </a:cubicBezTo>
                              <a:lnTo>
                                <a:pt x="0" y="17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837377" name="Shape 33"/>
                      <wps:cNvSpPr/>
                      <wps:spPr>
                        <a:xfrm>
                          <a:off x="704774" y="209785"/>
                          <a:ext cx="8566" cy="17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66" h="17280">
                              <a:moveTo>
                                <a:pt x="0" y="0"/>
                              </a:moveTo>
                              <a:lnTo>
                                <a:pt x="6013" y="2480"/>
                              </a:lnTo>
                              <a:cubicBezTo>
                                <a:pt x="7715" y="4182"/>
                                <a:pt x="8566" y="6239"/>
                                <a:pt x="8566" y="8639"/>
                              </a:cubicBezTo>
                              <a:cubicBezTo>
                                <a:pt x="8566" y="11103"/>
                                <a:pt x="7690" y="13199"/>
                                <a:pt x="5950" y="14888"/>
                              </a:cubicBezTo>
                              <a:lnTo>
                                <a:pt x="0" y="17280"/>
                              </a:lnTo>
                              <a:lnTo>
                                <a:pt x="0" y="15830"/>
                              </a:lnTo>
                              <a:lnTo>
                                <a:pt x="4934" y="13770"/>
                              </a:lnTo>
                              <a:cubicBezTo>
                                <a:pt x="6331" y="12335"/>
                                <a:pt x="7017" y="10633"/>
                                <a:pt x="7017" y="8639"/>
                              </a:cubicBezTo>
                              <a:cubicBezTo>
                                <a:pt x="7017" y="6696"/>
                                <a:pt x="6331" y="5020"/>
                                <a:pt x="4934" y="3585"/>
                              </a:cubicBezTo>
                              <a:lnTo>
                                <a:pt x="0" y="14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83005038" name="Shape 34"/>
                      <wps:cNvSpPr/>
                      <wps:spPr>
                        <a:xfrm>
                          <a:off x="876175" y="526233"/>
                          <a:ext cx="133998" cy="1282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3998" h="128232">
                              <a:moveTo>
                                <a:pt x="0" y="0"/>
                              </a:moveTo>
                              <a:lnTo>
                                <a:pt x="61620" y="0"/>
                              </a:lnTo>
                              <a:lnTo>
                                <a:pt x="61620" y="20295"/>
                              </a:lnTo>
                              <a:lnTo>
                                <a:pt x="46901" y="21742"/>
                              </a:lnTo>
                              <a:lnTo>
                                <a:pt x="46901" y="77051"/>
                              </a:lnTo>
                              <a:cubicBezTo>
                                <a:pt x="46901" y="98247"/>
                                <a:pt x="52451" y="104178"/>
                                <a:pt x="67005" y="104178"/>
                              </a:cubicBezTo>
                              <a:cubicBezTo>
                                <a:pt x="81737" y="104178"/>
                                <a:pt x="87313" y="98247"/>
                                <a:pt x="87313" y="77051"/>
                              </a:cubicBezTo>
                              <a:lnTo>
                                <a:pt x="87313" y="24968"/>
                              </a:lnTo>
                              <a:cubicBezTo>
                                <a:pt x="87313" y="22809"/>
                                <a:pt x="86043" y="21374"/>
                                <a:pt x="83884" y="21196"/>
                              </a:cubicBezTo>
                              <a:lnTo>
                                <a:pt x="72390" y="20295"/>
                              </a:lnTo>
                              <a:lnTo>
                                <a:pt x="72390" y="0"/>
                              </a:lnTo>
                              <a:lnTo>
                                <a:pt x="133998" y="0"/>
                              </a:lnTo>
                              <a:lnTo>
                                <a:pt x="133998" y="20295"/>
                              </a:lnTo>
                              <a:lnTo>
                                <a:pt x="119266" y="21742"/>
                              </a:lnTo>
                              <a:lnTo>
                                <a:pt x="119266" y="77051"/>
                              </a:lnTo>
                              <a:cubicBezTo>
                                <a:pt x="119266" y="113157"/>
                                <a:pt x="99327" y="128232"/>
                                <a:pt x="67005" y="128232"/>
                              </a:cubicBezTo>
                              <a:cubicBezTo>
                                <a:pt x="34862" y="128232"/>
                                <a:pt x="14923" y="113157"/>
                                <a:pt x="14923" y="77051"/>
                              </a:cubicBezTo>
                              <a:lnTo>
                                <a:pt x="14923" y="24968"/>
                              </a:lnTo>
                              <a:cubicBezTo>
                                <a:pt x="14923" y="22809"/>
                                <a:pt x="13653" y="21374"/>
                                <a:pt x="11506" y="21196"/>
                              </a:cubicBezTo>
                              <a:lnTo>
                                <a:pt x="0" y="202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92548102" name="Shape 35"/>
                      <wps:cNvSpPr/>
                      <wps:spPr>
                        <a:xfrm>
                          <a:off x="1060618" y="526063"/>
                          <a:ext cx="134696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696" h="125717">
                              <a:moveTo>
                                <a:pt x="0" y="0"/>
                              </a:moveTo>
                              <a:lnTo>
                                <a:pt x="54242" y="0"/>
                              </a:lnTo>
                              <a:lnTo>
                                <a:pt x="91592" y="80454"/>
                              </a:lnTo>
                              <a:lnTo>
                                <a:pt x="91592" y="25146"/>
                              </a:lnTo>
                              <a:cubicBezTo>
                                <a:pt x="91592" y="22987"/>
                                <a:pt x="90335" y="21539"/>
                                <a:pt x="88189" y="21361"/>
                              </a:cubicBezTo>
                              <a:lnTo>
                                <a:pt x="77229" y="20472"/>
                              </a:lnTo>
                              <a:lnTo>
                                <a:pt x="77229" y="0"/>
                              </a:lnTo>
                              <a:lnTo>
                                <a:pt x="134696" y="0"/>
                              </a:lnTo>
                              <a:lnTo>
                                <a:pt x="134696" y="20295"/>
                              </a:lnTo>
                              <a:lnTo>
                                <a:pt x="120345" y="21717"/>
                              </a:lnTo>
                              <a:lnTo>
                                <a:pt x="120345" y="125717"/>
                              </a:lnTo>
                              <a:lnTo>
                                <a:pt x="94653" y="125717"/>
                              </a:lnTo>
                              <a:cubicBezTo>
                                <a:pt x="85484" y="125717"/>
                                <a:pt x="78296" y="121768"/>
                                <a:pt x="75070" y="114579"/>
                              </a:cubicBezTo>
                              <a:lnTo>
                                <a:pt x="43828" y="45961"/>
                              </a:lnTo>
                              <a:lnTo>
                                <a:pt x="43828" y="100571"/>
                              </a:lnTo>
                              <a:cubicBezTo>
                                <a:pt x="43828" y="102730"/>
                                <a:pt x="45072" y="104153"/>
                                <a:pt x="47231" y="104343"/>
                              </a:cubicBezTo>
                              <a:lnTo>
                                <a:pt x="58547" y="105245"/>
                              </a:lnTo>
                              <a:lnTo>
                                <a:pt x="58547" y="125717"/>
                              </a:lnTo>
                              <a:lnTo>
                                <a:pt x="1079" y="125717"/>
                              </a:lnTo>
                              <a:lnTo>
                                <a:pt x="1079" y="105423"/>
                              </a:lnTo>
                              <a:lnTo>
                                <a:pt x="15253" y="103988"/>
                              </a:lnTo>
                              <a:lnTo>
                                <a:pt x="15253" y="25146"/>
                              </a:lnTo>
                              <a:cubicBezTo>
                                <a:pt x="15253" y="22987"/>
                                <a:pt x="14008" y="21539"/>
                                <a:pt x="11849" y="21361"/>
                              </a:cubicBezTo>
                              <a:lnTo>
                                <a:pt x="0" y="204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7531013" name="Shape 36"/>
                      <wps:cNvSpPr/>
                      <wps:spPr>
                        <a:xfrm>
                          <a:off x="1247201" y="526056"/>
                          <a:ext cx="61430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430" h="125717">
                              <a:moveTo>
                                <a:pt x="0" y="0"/>
                              </a:moveTo>
                              <a:lnTo>
                                <a:pt x="61430" y="0"/>
                              </a:lnTo>
                              <a:lnTo>
                                <a:pt x="61430" y="20472"/>
                              </a:lnTo>
                              <a:lnTo>
                                <a:pt x="46876" y="21730"/>
                              </a:lnTo>
                              <a:lnTo>
                                <a:pt x="46876" y="100749"/>
                              </a:lnTo>
                              <a:cubicBezTo>
                                <a:pt x="46876" y="102908"/>
                                <a:pt x="48120" y="104165"/>
                                <a:pt x="50279" y="104356"/>
                              </a:cubicBezTo>
                              <a:lnTo>
                                <a:pt x="61430" y="105245"/>
                              </a:lnTo>
                              <a:lnTo>
                                <a:pt x="61430" y="125717"/>
                              </a:lnTo>
                              <a:lnTo>
                                <a:pt x="0" y="125717"/>
                              </a:lnTo>
                              <a:lnTo>
                                <a:pt x="0" y="105245"/>
                              </a:lnTo>
                              <a:lnTo>
                                <a:pt x="14719" y="104000"/>
                              </a:lnTo>
                              <a:lnTo>
                                <a:pt x="14719" y="24968"/>
                              </a:lnTo>
                              <a:cubicBezTo>
                                <a:pt x="14719" y="22809"/>
                                <a:pt x="13475" y="21539"/>
                                <a:pt x="11316" y="21374"/>
                              </a:cubicBezTo>
                              <a:lnTo>
                                <a:pt x="0" y="204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88988036" name="Shape 37"/>
                      <wps:cNvSpPr/>
                      <wps:spPr>
                        <a:xfrm>
                          <a:off x="1360877" y="526226"/>
                          <a:ext cx="140272" cy="1268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272" h="126810">
                              <a:moveTo>
                                <a:pt x="0" y="0"/>
                              </a:moveTo>
                              <a:lnTo>
                                <a:pt x="60515" y="0"/>
                              </a:lnTo>
                              <a:lnTo>
                                <a:pt x="60515" y="19583"/>
                              </a:lnTo>
                              <a:lnTo>
                                <a:pt x="47778" y="20841"/>
                              </a:lnTo>
                              <a:lnTo>
                                <a:pt x="70764" y="96457"/>
                              </a:lnTo>
                              <a:lnTo>
                                <a:pt x="92672" y="24613"/>
                              </a:lnTo>
                              <a:cubicBezTo>
                                <a:pt x="93383" y="22276"/>
                                <a:pt x="92316" y="20663"/>
                                <a:pt x="89802" y="20485"/>
                              </a:cubicBezTo>
                              <a:lnTo>
                                <a:pt x="79743" y="19952"/>
                              </a:lnTo>
                              <a:lnTo>
                                <a:pt x="79743" y="0"/>
                              </a:lnTo>
                              <a:lnTo>
                                <a:pt x="140272" y="0"/>
                              </a:lnTo>
                              <a:lnTo>
                                <a:pt x="140272" y="19583"/>
                              </a:lnTo>
                              <a:lnTo>
                                <a:pt x="125540" y="20841"/>
                              </a:lnTo>
                              <a:lnTo>
                                <a:pt x="88367" y="126810"/>
                              </a:lnTo>
                              <a:lnTo>
                                <a:pt x="52083" y="126810"/>
                              </a:lnTo>
                              <a:lnTo>
                                <a:pt x="15621" y="23546"/>
                              </a:lnTo>
                              <a:cubicBezTo>
                                <a:pt x="14910" y="21742"/>
                                <a:pt x="13640" y="20841"/>
                                <a:pt x="11671" y="20663"/>
                              </a:cubicBezTo>
                              <a:lnTo>
                                <a:pt x="0" y="1958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48606816" name="Shape 38"/>
                      <wps:cNvSpPr/>
                      <wps:spPr>
                        <a:xfrm>
                          <a:off x="1542966" y="526056"/>
                          <a:ext cx="110998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998" h="125717">
                              <a:moveTo>
                                <a:pt x="0" y="0"/>
                              </a:moveTo>
                              <a:lnTo>
                                <a:pt x="105791" y="0"/>
                              </a:lnTo>
                              <a:lnTo>
                                <a:pt x="107760" y="42926"/>
                              </a:lnTo>
                              <a:lnTo>
                                <a:pt x="84785" y="42926"/>
                              </a:lnTo>
                              <a:lnTo>
                                <a:pt x="82614" y="27305"/>
                              </a:lnTo>
                              <a:cubicBezTo>
                                <a:pt x="82271" y="24968"/>
                                <a:pt x="80823" y="23876"/>
                                <a:pt x="78664" y="23876"/>
                              </a:cubicBezTo>
                              <a:lnTo>
                                <a:pt x="46876" y="23876"/>
                              </a:lnTo>
                              <a:lnTo>
                                <a:pt x="46876" y="50292"/>
                              </a:lnTo>
                              <a:lnTo>
                                <a:pt x="80645" y="49746"/>
                              </a:lnTo>
                              <a:lnTo>
                                <a:pt x="80645" y="74181"/>
                              </a:lnTo>
                              <a:lnTo>
                                <a:pt x="46876" y="73457"/>
                              </a:lnTo>
                              <a:lnTo>
                                <a:pt x="46876" y="101841"/>
                              </a:lnTo>
                              <a:lnTo>
                                <a:pt x="81890" y="101841"/>
                              </a:lnTo>
                              <a:cubicBezTo>
                                <a:pt x="84061" y="101841"/>
                                <a:pt x="85496" y="100749"/>
                                <a:pt x="85852" y="98425"/>
                              </a:cubicBezTo>
                              <a:lnTo>
                                <a:pt x="88011" y="82791"/>
                              </a:lnTo>
                              <a:lnTo>
                                <a:pt x="110998" y="82791"/>
                              </a:lnTo>
                              <a:lnTo>
                                <a:pt x="109207" y="125717"/>
                              </a:lnTo>
                              <a:lnTo>
                                <a:pt x="0" y="125717"/>
                              </a:lnTo>
                              <a:lnTo>
                                <a:pt x="0" y="105245"/>
                              </a:lnTo>
                              <a:lnTo>
                                <a:pt x="14897" y="104000"/>
                              </a:lnTo>
                              <a:lnTo>
                                <a:pt x="14897" y="24968"/>
                              </a:lnTo>
                              <a:cubicBezTo>
                                <a:pt x="14897" y="22809"/>
                                <a:pt x="13652" y="21539"/>
                                <a:pt x="11493" y="21374"/>
                              </a:cubicBezTo>
                              <a:lnTo>
                                <a:pt x="0" y="204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9540197" name="Shape 39"/>
                      <wps:cNvSpPr/>
                      <wps:spPr>
                        <a:xfrm>
                          <a:off x="1702974" y="526055"/>
                          <a:ext cx="62954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4" h="125717">
                              <a:moveTo>
                                <a:pt x="0" y="0"/>
                              </a:moveTo>
                              <a:lnTo>
                                <a:pt x="62954" y="0"/>
                              </a:lnTo>
                              <a:lnTo>
                                <a:pt x="62954" y="23876"/>
                              </a:lnTo>
                              <a:lnTo>
                                <a:pt x="47054" y="23876"/>
                              </a:lnTo>
                              <a:lnTo>
                                <a:pt x="47054" y="49746"/>
                              </a:lnTo>
                              <a:lnTo>
                                <a:pt x="62954" y="49746"/>
                              </a:lnTo>
                              <a:lnTo>
                                <a:pt x="62954" y="77792"/>
                              </a:lnTo>
                              <a:lnTo>
                                <a:pt x="61519" y="75610"/>
                              </a:lnTo>
                              <a:cubicBezTo>
                                <a:pt x="59138" y="73905"/>
                                <a:pt x="56394" y="73457"/>
                                <a:pt x="52972" y="73457"/>
                              </a:cubicBezTo>
                              <a:lnTo>
                                <a:pt x="46876" y="73457"/>
                              </a:lnTo>
                              <a:lnTo>
                                <a:pt x="46876" y="101295"/>
                              </a:lnTo>
                              <a:cubicBezTo>
                                <a:pt x="46876" y="103454"/>
                                <a:pt x="48146" y="104889"/>
                                <a:pt x="50292" y="105067"/>
                              </a:cubicBezTo>
                              <a:lnTo>
                                <a:pt x="61798" y="105969"/>
                              </a:lnTo>
                              <a:lnTo>
                                <a:pt x="61798" y="125717"/>
                              </a:lnTo>
                              <a:lnTo>
                                <a:pt x="0" y="125717"/>
                              </a:lnTo>
                              <a:lnTo>
                                <a:pt x="0" y="105969"/>
                              </a:lnTo>
                              <a:lnTo>
                                <a:pt x="14732" y="104699"/>
                              </a:lnTo>
                              <a:lnTo>
                                <a:pt x="14732" y="25146"/>
                              </a:lnTo>
                              <a:cubicBezTo>
                                <a:pt x="14732" y="22987"/>
                                <a:pt x="13475" y="21565"/>
                                <a:pt x="11316" y="21374"/>
                              </a:cubicBezTo>
                              <a:lnTo>
                                <a:pt x="0" y="204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34257786" name="Shape 40"/>
                      <wps:cNvSpPr/>
                      <wps:spPr>
                        <a:xfrm>
                          <a:off x="1765928" y="526055"/>
                          <a:ext cx="60439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39" h="125717">
                              <a:moveTo>
                                <a:pt x="0" y="0"/>
                              </a:moveTo>
                              <a:lnTo>
                                <a:pt x="9436" y="0"/>
                              </a:lnTo>
                              <a:cubicBezTo>
                                <a:pt x="34036" y="0"/>
                                <a:pt x="48235" y="9881"/>
                                <a:pt x="48235" y="35027"/>
                              </a:cubicBezTo>
                              <a:cubicBezTo>
                                <a:pt x="48235" y="58191"/>
                                <a:pt x="35103" y="67348"/>
                                <a:pt x="18593" y="67170"/>
                              </a:cubicBezTo>
                              <a:lnTo>
                                <a:pt x="18593" y="68072"/>
                              </a:lnTo>
                              <a:cubicBezTo>
                                <a:pt x="27749" y="69863"/>
                                <a:pt x="34214" y="72746"/>
                                <a:pt x="38887" y="84607"/>
                              </a:cubicBezTo>
                              <a:lnTo>
                                <a:pt x="46253" y="104534"/>
                              </a:lnTo>
                              <a:lnTo>
                                <a:pt x="60439" y="106147"/>
                              </a:lnTo>
                              <a:lnTo>
                                <a:pt x="60439" y="125717"/>
                              </a:lnTo>
                              <a:lnTo>
                                <a:pt x="37617" y="125717"/>
                              </a:lnTo>
                              <a:cubicBezTo>
                                <a:pt x="24689" y="125717"/>
                                <a:pt x="19317" y="121412"/>
                                <a:pt x="16967" y="115316"/>
                              </a:cubicBezTo>
                              <a:lnTo>
                                <a:pt x="4940" y="85306"/>
                              </a:lnTo>
                              <a:lnTo>
                                <a:pt x="0" y="77792"/>
                              </a:lnTo>
                              <a:lnTo>
                                <a:pt x="0" y="49746"/>
                              </a:lnTo>
                              <a:lnTo>
                                <a:pt x="5296" y="49746"/>
                              </a:lnTo>
                              <a:cubicBezTo>
                                <a:pt x="14288" y="49746"/>
                                <a:pt x="15900" y="46507"/>
                                <a:pt x="15900" y="36640"/>
                              </a:cubicBezTo>
                              <a:cubicBezTo>
                                <a:pt x="15900" y="27305"/>
                                <a:pt x="14288" y="23876"/>
                                <a:pt x="5296" y="23876"/>
                              </a:cubicBezTo>
                              <a:lnTo>
                                <a:pt x="0" y="23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3542199" name="Shape 41"/>
                      <wps:cNvSpPr/>
                      <wps:spPr>
                        <a:xfrm>
                          <a:off x="1872859" y="523182"/>
                          <a:ext cx="107582" cy="13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582" h="131470">
                              <a:moveTo>
                                <a:pt x="52273" y="0"/>
                              </a:moveTo>
                              <a:cubicBezTo>
                                <a:pt x="69685" y="0"/>
                                <a:pt x="90348" y="3226"/>
                                <a:pt x="99149" y="6109"/>
                              </a:cubicBezTo>
                              <a:lnTo>
                                <a:pt x="103810" y="46152"/>
                              </a:lnTo>
                              <a:lnTo>
                                <a:pt x="81001" y="46152"/>
                              </a:lnTo>
                              <a:lnTo>
                                <a:pt x="77241" y="28918"/>
                              </a:lnTo>
                              <a:cubicBezTo>
                                <a:pt x="76873" y="26759"/>
                                <a:pt x="75794" y="25857"/>
                                <a:pt x="73635" y="25514"/>
                              </a:cubicBezTo>
                              <a:cubicBezTo>
                                <a:pt x="67170" y="24613"/>
                                <a:pt x="59982" y="24244"/>
                                <a:pt x="52629" y="24244"/>
                              </a:cubicBezTo>
                              <a:cubicBezTo>
                                <a:pt x="37719" y="24244"/>
                                <a:pt x="33592" y="26949"/>
                                <a:pt x="33592" y="35738"/>
                              </a:cubicBezTo>
                              <a:cubicBezTo>
                                <a:pt x="33592" y="44183"/>
                                <a:pt x="37897" y="46520"/>
                                <a:pt x="57302" y="50101"/>
                              </a:cubicBezTo>
                              <a:cubicBezTo>
                                <a:pt x="89446" y="56223"/>
                                <a:pt x="107582" y="67513"/>
                                <a:pt x="107582" y="92672"/>
                              </a:cubicBezTo>
                              <a:cubicBezTo>
                                <a:pt x="107582" y="121234"/>
                                <a:pt x="83883" y="131470"/>
                                <a:pt x="53162" y="131470"/>
                              </a:cubicBezTo>
                              <a:cubicBezTo>
                                <a:pt x="22809" y="131470"/>
                                <a:pt x="0" y="121412"/>
                                <a:pt x="0" y="84773"/>
                              </a:cubicBezTo>
                              <a:lnTo>
                                <a:pt x="27661" y="84773"/>
                              </a:lnTo>
                              <a:cubicBezTo>
                                <a:pt x="28207" y="103823"/>
                                <a:pt x="35916" y="107404"/>
                                <a:pt x="53340" y="107404"/>
                              </a:cubicBezTo>
                              <a:cubicBezTo>
                                <a:pt x="68618" y="107404"/>
                                <a:pt x="75425" y="103988"/>
                                <a:pt x="75425" y="94120"/>
                              </a:cubicBezTo>
                              <a:cubicBezTo>
                                <a:pt x="75425" y="84773"/>
                                <a:pt x="69685" y="81166"/>
                                <a:pt x="45809" y="77038"/>
                              </a:cubicBezTo>
                              <a:cubicBezTo>
                                <a:pt x="16878" y="72009"/>
                                <a:pt x="1613" y="59080"/>
                                <a:pt x="1613" y="36106"/>
                              </a:cubicBezTo>
                              <a:cubicBezTo>
                                <a:pt x="1613" y="11862"/>
                                <a:pt x="18682" y="0"/>
                                <a:pt x="5227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3635721" name="Shape 42"/>
                      <wps:cNvSpPr/>
                      <wps:spPr>
                        <a:xfrm>
                          <a:off x="2030352" y="526056"/>
                          <a:ext cx="61430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430" h="125717">
                              <a:moveTo>
                                <a:pt x="0" y="0"/>
                              </a:moveTo>
                              <a:lnTo>
                                <a:pt x="61430" y="0"/>
                              </a:lnTo>
                              <a:lnTo>
                                <a:pt x="61430" y="20472"/>
                              </a:lnTo>
                              <a:lnTo>
                                <a:pt x="46876" y="21730"/>
                              </a:lnTo>
                              <a:lnTo>
                                <a:pt x="46876" y="100749"/>
                              </a:lnTo>
                              <a:cubicBezTo>
                                <a:pt x="46876" y="102908"/>
                                <a:pt x="48120" y="104165"/>
                                <a:pt x="50279" y="104356"/>
                              </a:cubicBezTo>
                              <a:lnTo>
                                <a:pt x="61430" y="105245"/>
                              </a:lnTo>
                              <a:lnTo>
                                <a:pt x="61430" y="125717"/>
                              </a:lnTo>
                              <a:lnTo>
                                <a:pt x="0" y="125717"/>
                              </a:lnTo>
                              <a:lnTo>
                                <a:pt x="0" y="105245"/>
                              </a:lnTo>
                              <a:lnTo>
                                <a:pt x="14719" y="104000"/>
                              </a:lnTo>
                              <a:lnTo>
                                <a:pt x="14719" y="24968"/>
                              </a:lnTo>
                              <a:cubicBezTo>
                                <a:pt x="14719" y="22809"/>
                                <a:pt x="13475" y="21539"/>
                                <a:pt x="11316" y="21374"/>
                              </a:cubicBezTo>
                              <a:lnTo>
                                <a:pt x="0" y="204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5662491" name="Shape 43"/>
                      <wps:cNvSpPr/>
                      <wps:spPr>
                        <a:xfrm>
                          <a:off x="2140623" y="526056"/>
                          <a:ext cx="120688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688" h="125717">
                              <a:moveTo>
                                <a:pt x="2146" y="0"/>
                              </a:moveTo>
                              <a:lnTo>
                                <a:pt x="118529" y="0"/>
                              </a:lnTo>
                              <a:lnTo>
                                <a:pt x="120688" y="45263"/>
                              </a:lnTo>
                              <a:lnTo>
                                <a:pt x="97688" y="45263"/>
                              </a:lnTo>
                              <a:lnTo>
                                <a:pt x="94831" y="23876"/>
                              </a:lnTo>
                              <a:lnTo>
                                <a:pt x="76492" y="23876"/>
                              </a:lnTo>
                              <a:lnTo>
                                <a:pt x="76492" y="100393"/>
                              </a:lnTo>
                              <a:cubicBezTo>
                                <a:pt x="76492" y="102565"/>
                                <a:pt x="77762" y="104000"/>
                                <a:pt x="79908" y="104165"/>
                              </a:cubicBezTo>
                              <a:lnTo>
                                <a:pt x="94450" y="105245"/>
                              </a:lnTo>
                              <a:lnTo>
                                <a:pt x="94450" y="125717"/>
                              </a:lnTo>
                              <a:lnTo>
                                <a:pt x="26213" y="125717"/>
                              </a:lnTo>
                              <a:lnTo>
                                <a:pt x="26213" y="105245"/>
                              </a:lnTo>
                              <a:lnTo>
                                <a:pt x="44171" y="104000"/>
                              </a:lnTo>
                              <a:lnTo>
                                <a:pt x="44171" y="27483"/>
                              </a:lnTo>
                              <a:cubicBezTo>
                                <a:pt x="44171" y="25146"/>
                                <a:pt x="42900" y="23876"/>
                                <a:pt x="40576" y="23876"/>
                              </a:cubicBezTo>
                              <a:lnTo>
                                <a:pt x="25857" y="23876"/>
                              </a:lnTo>
                              <a:lnTo>
                                <a:pt x="22974" y="45263"/>
                              </a:lnTo>
                              <a:lnTo>
                                <a:pt x="0" y="45263"/>
                              </a:lnTo>
                              <a:lnTo>
                                <a:pt x="2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48347740" name="Shape 44"/>
                      <wps:cNvSpPr/>
                      <wps:spPr>
                        <a:xfrm>
                          <a:off x="2306730" y="526056"/>
                          <a:ext cx="129489" cy="125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489" h="125717">
                              <a:moveTo>
                                <a:pt x="0" y="0"/>
                              </a:moveTo>
                              <a:lnTo>
                                <a:pt x="60160" y="0"/>
                              </a:lnTo>
                              <a:lnTo>
                                <a:pt x="60160" y="20841"/>
                              </a:lnTo>
                              <a:lnTo>
                                <a:pt x="49746" y="21184"/>
                              </a:lnTo>
                              <a:lnTo>
                                <a:pt x="67348" y="49936"/>
                              </a:lnTo>
                              <a:lnTo>
                                <a:pt x="82614" y="25324"/>
                              </a:lnTo>
                              <a:cubicBezTo>
                                <a:pt x="84226" y="22809"/>
                                <a:pt x="83147" y="21018"/>
                                <a:pt x="80277" y="20841"/>
                              </a:cubicBezTo>
                              <a:lnTo>
                                <a:pt x="75235" y="20472"/>
                              </a:lnTo>
                              <a:lnTo>
                                <a:pt x="75235" y="0"/>
                              </a:lnTo>
                              <a:lnTo>
                                <a:pt x="129489" y="0"/>
                              </a:lnTo>
                              <a:lnTo>
                                <a:pt x="129489" y="20472"/>
                              </a:lnTo>
                              <a:lnTo>
                                <a:pt x="116014" y="21539"/>
                              </a:lnTo>
                              <a:lnTo>
                                <a:pt x="79908" y="72746"/>
                              </a:lnTo>
                              <a:lnTo>
                                <a:pt x="79908" y="100393"/>
                              </a:lnTo>
                              <a:cubicBezTo>
                                <a:pt x="79908" y="102565"/>
                                <a:pt x="81178" y="104000"/>
                                <a:pt x="83337" y="104165"/>
                              </a:cubicBezTo>
                              <a:lnTo>
                                <a:pt x="97892" y="105245"/>
                              </a:lnTo>
                              <a:lnTo>
                                <a:pt x="97892" y="125717"/>
                              </a:lnTo>
                              <a:lnTo>
                                <a:pt x="29451" y="125717"/>
                              </a:lnTo>
                              <a:lnTo>
                                <a:pt x="29451" y="105245"/>
                              </a:lnTo>
                              <a:lnTo>
                                <a:pt x="47777" y="104000"/>
                              </a:lnTo>
                              <a:lnTo>
                                <a:pt x="47777" y="72746"/>
                              </a:lnTo>
                              <a:lnTo>
                                <a:pt x="17958" y="28194"/>
                              </a:lnTo>
                              <a:cubicBezTo>
                                <a:pt x="15621" y="24600"/>
                                <a:pt x="12560" y="22454"/>
                                <a:pt x="8255" y="21539"/>
                              </a:cubicBezTo>
                              <a:lnTo>
                                <a:pt x="0" y="199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207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9087530" name="Shape 45"/>
                      <wps:cNvSpPr/>
                      <wps:spPr>
                        <a:xfrm>
                          <a:off x="881134" y="4715"/>
                          <a:ext cx="171387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387" h="206489">
                              <a:moveTo>
                                <a:pt x="0" y="0"/>
                              </a:moveTo>
                              <a:lnTo>
                                <a:pt x="168732" y="0"/>
                              </a:lnTo>
                              <a:lnTo>
                                <a:pt x="171387" y="62827"/>
                              </a:lnTo>
                              <a:lnTo>
                                <a:pt x="142761" y="62827"/>
                              </a:lnTo>
                              <a:lnTo>
                                <a:pt x="138925" y="35090"/>
                              </a:lnTo>
                              <a:cubicBezTo>
                                <a:pt x="138341" y="31267"/>
                                <a:pt x="135992" y="29502"/>
                                <a:pt x="132448" y="29502"/>
                              </a:cubicBezTo>
                              <a:lnTo>
                                <a:pt x="66065" y="29502"/>
                              </a:lnTo>
                              <a:lnTo>
                                <a:pt x="66065" y="88506"/>
                              </a:lnTo>
                              <a:lnTo>
                                <a:pt x="131864" y="87313"/>
                              </a:lnTo>
                              <a:lnTo>
                                <a:pt x="131864" y="117996"/>
                              </a:lnTo>
                              <a:lnTo>
                                <a:pt x="66065" y="116802"/>
                              </a:lnTo>
                              <a:lnTo>
                                <a:pt x="66065" y="174041"/>
                              </a:lnTo>
                              <a:cubicBezTo>
                                <a:pt x="66065" y="177584"/>
                                <a:pt x="68135" y="179642"/>
                                <a:pt x="71679" y="179946"/>
                              </a:cubicBezTo>
                              <a:lnTo>
                                <a:pt x="97650" y="182004"/>
                              </a:lnTo>
                              <a:lnTo>
                                <a:pt x="97650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971" y="179946"/>
                              </a:lnTo>
                              <a:lnTo>
                                <a:pt x="25971" y="32156"/>
                              </a:lnTo>
                              <a:cubicBezTo>
                                <a:pt x="25971" y="28613"/>
                                <a:pt x="23901" y="26251"/>
                                <a:pt x="20358" y="25972"/>
                              </a:cubicBezTo>
                              <a:lnTo>
                                <a:pt x="0" y="244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91520557" name="Shape 46"/>
                      <wps:cNvSpPr/>
                      <wps:spPr>
                        <a:xfrm>
                          <a:off x="1074044" y="4715"/>
                          <a:ext cx="174638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38" h="206489">
                              <a:moveTo>
                                <a:pt x="0" y="0"/>
                              </a:moveTo>
                              <a:lnTo>
                                <a:pt x="97650" y="0"/>
                              </a:lnTo>
                              <a:lnTo>
                                <a:pt x="97650" y="24486"/>
                              </a:lnTo>
                              <a:lnTo>
                                <a:pt x="66065" y="26543"/>
                              </a:lnTo>
                              <a:lnTo>
                                <a:pt x="66065" y="171094"/>
                              </a:lnTo>
                              <a:cubicBezTo>
                                <a:pt x="66065" y="174930"/>
                                <a:pt x="68135" y="176987"/>
                                <a:pt x="71971" y="176987"/>
                              </a:cubicBezTo>
                              <a:lnTo>
                                <a:pt x="140119" y="176987"/>
                              </a:lnTo>
                              <a:lnTo>
                                <a:pt x="146025" y="131851"/>
                              </a:lnTo>
                              <a:lnTo>
                                <a:pt x="174638" y="131851"/>
                              </a:lnTo>
                              <a:lnTo>
                                <a:pt x="169901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654" y="179946"/>
                              </a:lnTo>
                              <a:lnTo>
                                <a:pt x="25654" y="32156"/>
                              </a:lnTo>
                              <a:cubicBezTo>
                                <a:pt x="25654" y="28613"/>
                                <a:pt x="23597" y="26251"/>
                                <a:pt x="20066" y="25972"/>
                              </a:cubicBezTo>
                              <a:lnTo>
                                <a:pt x="0" y="244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8243600" name="Shape 47"/>
                      <wps:cNvSpPr/>
                      <wps:spPr>
                        <a:xfrm>
                          <a:off x="1267844" y="0"/>
                          <a:ext cx="89967" cy="2159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967" h="215925">
                              <a:moveTo>
                                <a:pt x="89967" y="0"/>
                              </a:moveTo>
                              <a:lnTo>
                                <a:pt x="89967" y="29794"/>
                              </a:lnTo>
                              <a:cubicBezTo>
                                <a:pt x="54572" y="29794"/>
                                <a:pt x="40411" y="41580"/>
                                <a:pt x="40411" y="107963"/>
                              </a:cubicBezTo>
                              <a:cubicBezTo>
                                <a:pt x="40411" y="174028"/>
                                <a:pt x="54572" y="186131"/>
                                <a:pt x="89967" y="186131"/>
                              </a:cubicBezTo>
                              <a:lnTo>
                                <a:pt x="89967" y="215925"/>
                              </a:lnTo>
                              <a:cubicBezTo>
                                <a:pt x="30670" y="215925"/>
                                <a:pt x="0" y="193802"/>
                                <a:pt x="0" y="107963"/>
                              </a:cubicBezTo>
                              <a:cubicBezTo>
                                <a:pt x="0" y="22123"/>
                                <a:pt x="30670" y="0"/>
                                <a:pt x="899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3127182" name="Shape 48"/>
                      <wps:cNvSpPr/>
                      <wps:spPr>
                        <a:xfrm>
                          <a:off x="1357810" y="0"/>
                          <a:ext cx="89967" cy="2159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967" h="215925">
                              <a:moveTo>
                                <a:pt x="0" y="0"/>
                              </a:moveTo>
                              <a:cubicBezTo>
                                <a:pt x="59296" y="0"/>
                                <a:pt x="89967" y="22123"/>
                                <a:pt x="89967" y="107963"/>
                              </a:cubicBezTo>
                              <a:cubicBezTo>
                                <a:pt x="89967" y="193802"/>
                                <a:pt x="59296" y="215925"/>
                                <a:pt x="0" y="215925"/>
                              </a:cubicBezTo>
                              <a:lnTo>
                                <a:pt x="0" y="186131"/>
                              </a:lnTo>
                              <a:cubicBezTo>
                                <a:pt x="35687" y="186131"/>
                                <a:pt x="49556" y="174028"/>
                                <a:pt x="49556" y="107963"/>
                              </a:cubicBezTo>
                              <a:cubicBezTo>
                                <a:pt x="49556" y="41580"/>
                                <a:pt x="35687" y="29794"/>
                                <a:pt x="0" y="2979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7287695" name="Shape 49"/>
                      <wps:cNvSpPr/>
                      <wps:spPr>
                        <a:xfrm>
                          <a:off x="1464894" y="4728"/>
                          <a:ext cx="101772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772" h="206477">
                              <a:moveTo>
                                <a:pt x="0" y="0"/>
                              </a:moveTo>
                              <a:lnTo>
                                <a:pt x="101772" y="0"/>
                              </a:lnTo>
                              <a:lnTo>
                                <a:pt x="101772" y="29489"/>
                              </a:lnTo>
                              <a:lnTo>
                                <a:pt x="66370" y="29489"/>
                              </a:lnTo>
                              <a:lnTo>
                                <a:pt x="66370" y="86411"/>
                              </a:lnTo>
                              <a:lnTo>
                                <a:pt x="101772" y="86411"/>
                              </a:lnTo>
                              <a:lnTo>
                                <a:pt x="101772" y="120328"/>
                              </a:lnTo>
                              <a:lnTo>
                                <a:pt x="84353" y="115913"/>
                              </a:lnTo>
                              <a:lnTo>
                                <a:pt x="66065" y="115913"/>
                              </a:lnTo>
                              <a:lnTo>
                                <a:pt x="66065" y="175501"/>
                              </a:lnTo>
                              <a:cubicBezTo>
                                <a:pt x="66065" y="179045"/>
                                <a:pt x="68136" y="181394"/>
                                <a:pt x="71679" y="181686"/>
                              </a:cubicBezTo>
                              <a:lnTo>
                                <a:pt x="92037" y="183172"/>
                              </a:lnTo>
                              <a:lnTo>
                                <a:pt x="92037" y="206477"/>
                              </a:lnTo>
                              <a:lnTo>
                                <a:pt x="0" y="206477"/>
                              </a:lnTo>
                              <a:lnTo>
                                <a:pt x="0" y="183172"/>
                              </a:lnTo>
                              <a:lnTo>
                                <a:pt x="25654" y="181102"/>
                              </a:lnTo>
                              <a:lnTo>
                                <a:pt x="25654" y="32156"/>
                              </a:lnTo>
                              <a:cubicBezTo>
                                <a:pt x="25654" y="28600"/>
                                <a:pt x="23597" y="26238"/>
                                <a:pt x="20066" y="25946"/>
                              </a:cubicBezTo>
                              <a:lnTo>
                                <a:pt x="0" y="244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27976611" name="Shape 50"/>
                      <wps:cNvSpPr/>
                      <wps:spPr>
                        <a:xfrm>
                          <a:off x="1566666" y="4728"/>
                          <a:ext cx="97339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339" h="206477">
                              <a:moveTo>
                                <a:pt x="0" y="0"/>
                              </a:moveTo>
                              <a:lnTo>
                                <a:pt x="16224" y="0"/>
                              </a:lnTo>
                              <a:cubicBezTo>
                                <a:pt x="56928" y="0"/>
                                <a:pt x="75813" y="19749"/>
                                <a:pt x="75813" y="56629"/>
                              </a:cubicBezTo>
                              <a:cubicBezTo>
                                <a:pt x="75813" y="90830"/>
                                <a:pt x="58388" y="108534"/>
                                <a:pt x="24771" y="107963"/>
                              </a:cubicBezTo>
                              <a:lnTo>
                                <a:pt x="24771" y="110020"/>
                              </a:lnTo>
                              <a:cubicBezTo>
                                <a:pt x="42170" y="115037"/>
                                <a:pt x="51022" y="120929"/>
                                <a:pt x="58388" y="139230"/>
                              </a:cubicBezTo>
                              <a:lnTo>
                                <a:pt x="74631" y="180810"/>
                              </a:lnTo>
                              <a:lnTo>
                                <a:pt x="97339" y="183464"/>
                              </a:lnTo>
                              <a:lnTo>
                                <a:pt x="97339" y="206477"/>
                              </a:lnTo>
                              <a:lnTo>
                                <a:pt x="65183" y="206477"/>
                              </a:lnTo>
                              <a:cubicBezTo>
                                <a:pt x="46895" y="206477"/>
                                <a:pt x="40100" y="201460"/>
                                <a:pt x="35681" y="189649"/>
                              </a:cubicBezTo>
                              <a:lnTo>
                                <a:pt x="15335" y="139230"/>
                              </a:lnTo>
                              <a:cubicBezTo>
                                <a:pt x="11652" y="130232"/>
                                <a:pt x="7302" y="124403"/>
                                <a:pt x="1954" y="120823"/>
                              </a:cubicBezTo>
                              <a:lnTo>
                                <a:pt x="0" y="120328"/>
                              </a:lnTo>
                              <a:lnTo>
                                <a:pt x="0" y="86411"/>
                              </a:lnTo>
                              <a:lnTo>
                                <a:pt x="9138" y="86411"/>
                              </a:lnTo>
                              <a:cubicBezTo>
                                <a:pt x="30664" y="86411"/>
                                <a:pt x="35401" y="76695"/>
                                <a:pt x="35401" y="57810"/>
                              </a:cubicBezTo>
                              <a:cubicBezTo>
                                <a:pt x="35401" y="39522"/>
                                <a:pt x="30664" y="29489"/>
                                <a:pt x="9138" y="29489"/>
                              </a:cubicBezTo>
                              <a:lnTo>
                                <a:pt x="0" y="29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0655385" name="Shape 51"/>
                      <wps:cNvSpPr/>
                      <wps:spPr>
                        <a:xfrm>
                          <a:off x="1684941" y="4715"/>
                          <a:ext cx="91453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53" h="206489">
                              <a:moveTo>
                                <a:pt x="0" y="0"/>
                              </a:moveTo>
                              <a:lnTo>
                                <a:pt x="91453" y="0"/>
                              </a:lnTo>
                              <a:lnTo>
                                <a:pt x="91453" y="24486"/>
                              </a:lnTo>
                              <a:lnTo>
                                <a:pt x="66065" y="26543"/>
                              </a:lnTo>
                              <a:lnTo>
                                <a:pt x="66065" y="174333"/>
                              </a:lnTo>
                              <a:cubicBezTo>
                                <a:pt x="66065" y="177876"/>
                                <a:pt x="68136" y="180226"/>
                                <a:pt x="71679" y="180518"/>
                              </a:cubicBezTo>
                              <a:lnTo>
                                <a:pt x="91453" y="182004"/>
                              </a:lnTo>
                              <a:lnTo>
                                <a:pt x="91453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654" y="179946"/>
                              </a:lnTo>
                              <a:lnTo>
                                <a:pt x="25654" y="32156"/>
                              </a:lnTo>
                              <a:cubicBezTo>
                                <a:pt x="25654" y="28613"/>
                                <a:pt x="23597" y="26251"/>
                                <a:pt x="20066" y="25972"/>
                              </a:cubicBezTo>
                              <a:lnTo>
                                <a:pt x="0" y="244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4552591" name="Shape 52"/>
                      <wps:cNvSpPr/>
                      <wps:spPr>
                        <a:xfrm>
                          <a:off x="1804109" y="4715"/>
                          <a:ext cx="108401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401" h="206489">
                              <a:moveTo>
                                <a:pt x="0" y="0"/>
                              </a:moveTo>
                              <a:lnTo>
                                <a:pt x="94983" y="0"/>
                              </a:lnTo>
                              <a:lnTo>
                                <a:pt x="108401" y="1482"/>
                              </a:lnTo>
                              <a:lnTo>
                                <a:pt x="108401" y="30923"/>
                              </a:lnTo>
                              <a:lnTo>
                                <a:pt x="94983" y="29502"/>
                              </a:lnTo>
                              <a:lnTo>
                                <a:pt x="65786" y="29502"/>
                              </a:lnTo>
                              <a:lnTo>
                                <a:pt x="65786" y="171094"/>
                              </a:lnTo>
                              <a:cubicBezTo>
                                <a:pt x="65786" y="174930"/>
                                <a:pt x="67843" y="176987"/>
                                <a:pt x="71679" y="176987"/>
                              </a:cubicBezTo>
                              <a:lnTo>
                                <a:pt x="86436" y="176987"/>
                              </a:lnTo>
                              <a:lnTo>
                                <a:pt x="108401" y="174718"/>
                              </a:lnTo>
                              <a:lnTo>
                                <a:pt x="108401" y="204143"/>
                              </a:lnTo>
                              <a:lnTo>
                                <a:pt x="86436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654" y="179946"/>
                              </a:lnTo>
                              <a:lnTo>
                                <a:pt x="25654" y="31852"/>
                              </a:lnTo>
                              <a:cubicBezTo>
                                <a:pt x="25654" y="28321"/>
                                <a:pt x="23597" y="25972"/>
                                <a:pt x="20066" y="25654"/>
                              </a:cubicBezTo>
                              <a:lnTo>
                                <a:pt x="0" y="241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4527560" name="Shape 53"/>
                      <wps:cNvSpPr/>
                      <wps:spPr>
                        <a:xfrm>
                          <a:off x="1912509" y="6197"/>
                          <a:ext cx="82747" cy="2026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747" h="202661">
                              <a:moveTo>
                                <a:pt x="0" y="0"/>
                              </a:moveTo>
                              <a:lnTo>
                                <a:pt x="29362" y="3243"/>
                              </a:lnTo>
                              <a:cubicBezTo>
                                <a:pt x="65659" y="13268"/>
                                <a:pt x="82747" y="40924"/>
                                <a:pt x="82747" y="101769"/>
                              </a:cubicBezTo>
                              <a:cubicBezTo>
                                <a:pt x="82747" y="162815"/>
                                <a:pt x="60509" y="190364"/>
                                <a:pt x="21893" y="200323"/>
                              </a:cubicBezTo>
                              <a:lnTo>
                                <a:pt x="0" y="202661"/>
                              </a:lnTo>
                              <a:lnTo>
                                <a:pt x="0" y="173236"/>
                              </a:lnTo>
                              <a:lnTo>
                                <a:pt x="6037" y="172612"/>
                              </a:lnTo>
                              <a:cubicBezTo>
                                <a:pt x="30171" y="166253"/>
                                <a:pt x="42615" y="147784"/>
                                <a:pt x="42615" y="101769"/>
                              </a:cubicBezTo>
                              <a:cubicBezTo>
                                <a:pt x="42615" y="55306"/>
                                <a:pt x="34828" y="37054"/>
                                <a:pt x="13136" y="30832"/>
                              </a:cubicBezTo>
                              <a:lnTo>
                                <a:pt x="0" y="294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55566305" name="Shape 54"/>
                      <wps:cNvSpPr/>
                      <wps:spPr>
                        <a:xfrm>
                          <a:off x="1995254" y="3546"/>
                          <a:ext cx="113271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271" h="207658">
                              <a:moveTo>
                                <a:pt x="89967" y="0"/>
                              </a:moveTo>
                              <a:lnTo>
                                <a:pt x="113271" y="0"/>
                              </a:lnTo>
                              <a:lnTo>
                                <a:pt x="113271" y="33909"/>
                              </a:lnTo>
                              <a:lnTo>
                                <a:pt x="85242" y="116218"/>
                              </a:lnTo>
                              <a:lnTo>
                                <a:pt x="113271" y="116218"/>
                              </a:lnTo>
                              <a:lnTo>
                                <a:pt x="113271" y="145707"/>
                              </a:lnTo>
                              <a:lnTo>
                                <a:pt x="75514" y="145707"/>
                              </a:lnTo>
                              <a:lnTo>
                                <a:pt x="65786" y="174320"/>
                              </a:lnTo>
                              <a:cubicBezTo>
                                <a:pt x="64008" y="179045"/>
                                <a:pt x="66662" y="182867"/>
                                <a:pt x="71679" y="183172"/>
                              </a:cubicBezTo>
                              <a:lnTo>
                                <a:pt x="89967" y="184353"/>
                              </a:lnTo>
                              <a:lnTo>
                                <a:pt x="89967" y="207658"/>
                              </a:lnTo>
                              <a:lnTo>
                                <a:pt x="0" y="207658"/>
                              </a:lnTo>
                              <a:lnTo>
                                <a:pt x="0" y="184353"/>
                              </a:lnTo>
                              <a:lnTo>
                                <a:pt x="24193" y="182283"/>
                              </a:lnTo>
                              <a:lnTo>
                                <a:pt x="899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6780067" name="Shape 55"/>
                      <wps:cNvSpPr/>
                      <wps:spPr>
                        <a:xfrm>
                          <a:off x="2108525" y="3546"/>
                          <a:ext cx="115037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037" h="207658">
                              <a:moveTo>
                                <a:pt x="0" y="0"/>
                              </a:moveTo>
                              <a:lnTo>
                                <a:pt x="23901" y="0"/>
                              </a:lnTo>
                              <a:lnTo>
                                <a:pt x="89370" y="176098"/>
                              </a:lnTo>
                              <a:cubicBezTo>
                                <a:pt x="90856" y="180226"/>
                                <a:pt x="93205" y="182283"/>
                                <a:pt x="97333" y="182867"/>
                              </a:cubicBezTo>
                              <a:lnTo>
                                <a:pt x="115037" y="184353"/>
                              </a:lnTo>
                              <a:lnTo>
                                <a:pt x="115037" y="207658"/>
                              </a:lnTo>
                              <a:lnTo>
                                <a:pt x="25654" y="207658"/>
                              </a:lnTo>
                              <a:lnTo>
                                <a:pt x="25654" y="184353"/>
                              </a:lnTo>
                              <a:lnTo>
                                <a:pt x="50152" y="182283"/>
                              </a:lnTo>
                              <a:lnTo>
                                <a:pt x="37744" y="145707"/>
                              </a:lnTo>
                              <a:lnTo>
                                <a:pt x="0" y="145707"/>
                              </a:lnTo>
                              <a:lnTo>
                                <a:pt x="0" y="116218"/>
                              </a:lnTo>
                              <a:lnTo>
                                <a:pt x="28029" y="116218"/>
                              </a:lnTo>
                              <a:lnTo>
                                <a:pt x="0" y="3390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89140" name="Shape 56"/>
                      <wps:cNvSpPr/>
                      <wps:spPr>
                        <a:xfrm>
                          <a:off x="878190" y="255818"/>
                          <a:ext cx="113265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265" h="207658">
                              <a:moveTo>
                                <a:pt x="89967" y="0"/>
                              </a:moveTo>
                              <a:lnTo>
                                <a:pt x="113265" y="0"/>
                              </a:lnTo>
                              <a:lnTo>
                                <a:pt x="113265" y="33927"/>
                              </a:lnTo>
                              <a:lnTo>
                                <a:pt x="85242" y="116218"/>
                              </a:lnTo>
                              <a:lnTo>
                                <a:pt x="113265" y="116218"/>
                              </a:lnTo>
                              <a:lnTo>
                                <a:pt x="113265" y="145707"/>
                              </a:lnTo>
                              <a:lnTo>
                                <a:pt x="75514" y="145707"/>
                              </a:lnTo>
                              <a:lnTo>
                                <a:pt x="65773" y="174320"/>
                              </a:lnTo>
                              <a:cubicBezTo>
                                <a:pt x="63995" y="179045"/>
                                <a:pt x="66662" y="182867"/>
                                <a:pt x="71679" y="183172"/>
                              </a:cubicBezTo>
                              <a:lnTo>
                                <a:pt x="89967" y="184353"/>
                              </a:lnTo>
                              <a:lnTo>
                                <a:pt x="89967" y="207658"/>
                              </a:lnTo>
                              <a:lnTo>
                                <a:pt x="0" y="207658"/>
                              </a:lnTo>
                              <a:lnTo>
                                <a:pt x="0" y="184353"/>
                              </a:lnTo>
                              <a:lnTo>
                                <a:pt x="24181" y="182283"/>
                              </a:lnTo>
                              <a:lnTo>
                                <a:pt x="899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28029670" name="Shape 57"/>
                      <wps:cNvSpPr/>
                      <wps:spPr>
                        <a:xfrm>
                          <a:off x="991455" y="255818"/>
                          <a:ext cx="115043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043" h="207658">
                              <a:moveTo>
                                <a:pt x="0" y="0"/>
                              </a:moveTo>
                              <a:lnTo>
                                <a:pt x="23908" y="0"/>
                              </a:lnTo>
                              <a:lnTo>
                                <a:pt x="89376" y="176098"/>
                              </a:lnTo>
                              <a:cubicBezTo>
                                <a:pt x="90862" y="180226"/>
                                <a:pt x="93212" y="182283"/>
                                <a:pt x="97339" y="182867"/>
                              </a:cubicBezTo>
                              <a:lnTo>
                                <a:pt x="115043" y="184353"/>
                              </a:lnTo>
                              <a:lnTo>
                                <a:pt x="115043" y="207658"/>
                              </a:lnTo>
                              <a:lnTo>
                                <a:pt x="25660" y="207658"/>
                              </a:lnTo>
                              <a:lnTo>
                                <a:pt x="25660" y="184353"/>
                              </a:lnTo>
                              <a:lnTo>
                                <a:pt x="50133" y="182283"/>
                              </a:lnTo>
                              <a:lnTo>
                                <a:pt x="37776" y="145707"/>
                              </a:lnTo>
                              <a:lnTo>
                                <a:pt x="0" y="145707"/>
                              </a:lnTo>
                              <a:lnTo>
                                <a:pt x="0" y="116218"/>
                              </a:lnTo>
                              <a:lnTo>
                                <a:pt x="28023" y="116218"/>
                              </a:lnTo>
                              <a:lnTo>
                                <a:pt x="6" y="33909"/>
                              </a:lnTo>
                              <a:lnTo>
                                <a:pt x="0" y="339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70163383" name="Shape 58"/>
                      <wps:cNvSpPr/>
                      <wps:spPr>
                        <a:xfrm>
                          <a:off x="1092934" y="256987"/>
                          <a:ext cx="189662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662" h="206489">
                              <a:moveTo>
                                <a:pt x="2946" y="0"/>
                              </a:moveTo>
                              <a:lnTo>
                                <a:pt x="186715" y="0"/>
                              </a:lnTo>
                              <a:lnTo>
                                <a:pt x="189662" y="66675"/>
                              </a:lnTo>
                              <a:lnTo>
                                <a:pt x="161049" y="66675"/>
                              </a:lnTo>
                              <a:lnTo>
                                <a:pt x="156032" y="29502"/>
                              </a:lnTo>
                              <a:lnTo>
                                <a:pt x="115037" y="29502"/>
                              </a:lnTo>
                              <a:lnTo>
                                <a:pt x="115037" y="174041"/>
                              </a:lnTo>
                              <a:cubicBezTo>
                                <a:pt x="115037" y="177584"/>
                                <a:pt x="117107" y="179946"/>
                                <a:pt x="120650" y="180226"/>
                              </a:cubicBezTo>
                              <a:lnTo>
                                <a:pt x="146596" y="182004"/>
                              </a:lnTo>
                              <a:lnTo>
                                <a:pt x="146596" y="206489"/>
                              </a:lnTo>
                              <a:lnTo>
                                <a:pt x="43358" y="206489"/>
                              </a:lnTo>
                              <a:lnTo>
                                <a:pt x="43358" y="182004"/>
                              </a:lnTo>
                              <a:lnTo>
                                <a:pt x="74625" y="179946"/>
                              </a:lnTo>
                              <a:lnTo>
                                <a:pt x="74625" y="35408"/>
                              </a:lnTo>
                              <a:cubicBezTo>
                                <a:pt x="74625" y="31560"/>
                                <a:pt x="72555" y="29502"/>
                                <a:pt x="68720" y="29502"/>
                              </a:cubicBezTo>
                              <a:lnTo>
                                <a:pt x="33617" y="29502"/>
                              </a:lnTo>
                              <a:lnTo>
                                <a:pt x="28905" y="66675"/>
                              </a:lnTo>
                              <a:lnTo>
                                <a:pt x="0" y="66675"/>
                              </a:lnTo>
                              <a:lnTo>
                                <a:pt x="29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30467069" name="Shape 59"/>
                      <wps:cNvSpPr/>
                      <wps:spPr>
                        <a:xfrm>
                          <a:off x="1309731" y="256987"/>
                          <a:ext cx="174638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38" h="206489">
                              <a:moveTo>
                                <a:pt x="0" y="0"/>
                              </a:moveTo>
                              <a:lnTo>
                                <a:pt x="97650" y="0"/>
                              </a:lnTo>
                              <a:lnTo>
                                <a:pt x="97650" y="24486"/>
                              </a:lnTo>
                              <a:lnTo>
                                <a:pt x="66065" y="26543"/>
                              </a:lnTo>
                              <a:lnTo>
                                <a:pt x="66065" y="171094"/>
                              </a:lnTo>
                              <a:cubicBezTo>
                                <a:pt x="66065" y="174930"/>
                                <a:pt x="68136" y="176987"/>
                                <a:pt x="71971" y="176987"/>
                              </a:cubicBezTo>
                              <a:lnTo>
                                <a:pt x="140119" y="176987"/>
                              </a:lnTo>
                              <a:lnTo>
                                <a:pt x="146025" y="131851"/>
                              </a:lnTo>
                              <a:lnTo>
                                <a:pt x="174638" y="131851"/>
                              </a:lnTo>
                              <a:lnTo>
                                <a:pt x="169901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654" y="179946"/>
                              </a:lnTo>
                              <a:lnTo>
                                <a:pt x="25654" y="32156"/>
                              </a:lnTo>
                              <a:cubicBezTo>
                                <a:pt x="25654" y="28613"/>
                                <a:pt x="23597" y="26251"/>
                                <a:pt x="20066" y="25972"/>
                              </a:cubicBezTo>
                              <a:lnTo>
                                <a:pt x="0" y="244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118710" name="Shape 60"/>
                      <wps:cNvSpPr/>
                      <wps:spPr>
                        <a:xfrm>
                          <a:off x="1498816" y="255818"/>
                          <a:ext cx="113265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265" h="207658">
                              <a:moveTo>
                                <a:pt x="89967" y="0"/>
                              </a:moveTo>
                              <a:lnTo>
                                <a:pt x="113265" y="0"/>
                              </a:lnTo>
                              <a:lnTo>
                                <a:pt x="113265" y="33928"/>
                              </a:lnTo>
                              <a:lnTo>
                                <a:pt x="85242" y="116218"/>
                              </a:lnTo>
                              <a:lnTo>
                                <a:pt x="113265" y="116218"/>
                              </a:lnTo>
                              <a:lnTo>
                                <a:pt x="113265" y="145707"/>
                              </a:lnTo>
                              <a:lnTo>
                                <a:pt x="75514" y="145707"/>
                              </a:lnTo>
                              <a:lnTo>
                                <a:pt x="65773" y="174320"/>
                              </a:lnTo>
                              <a:cubicBezTo>
                                <a:pt x="63995" y="179045"/>
                                <a:pt x="66662" y="182867"/>
                                <a:pt x="71679" y="183172"/>
                              </a:cubicBezTo>
                              <a:lnTo>
                                <a:pt x="89967" y="184353"/>
                              </a:lnTo>
                              <a:lnTo>
                                <a:pt x="89967" y="207658"/>
                              </a:lnTo>
                              <a:lnTo>
                                <a:pt x="0" y="207658"/>
                              </a:lnTo>
                              <a:lnTo>
                                <a:pt x="0" y="184353"/>
                              </a:lnTo>
                              <a:lnTo>
                                <a:pt x="24181" y="182283"/>
                              </a:lnTo>
                              <a:lnTo>
                                <a:pt x="899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0754906" name="Shape 61"/>
                      <wps:cNvSpPr/>
                      <wps:spPr>
                        <a:xfrm>
                          <a:off x="1612081" y="255818"/>
                          <a:ext cx="115056" cy="20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056" h="207658">
                              <a:moveTo>
                                <a:pt x="0" y="0"/>
                              </a:moveTo>
                              <a:lnTo>
                                <a:pt x="23908" y="0"/>
                              </a:lnTo>
                              <a:lnTo>
                                <a:pt x="89376" y="176098"/>
                              </a:lnTo>
                              <a:cubicBezTo>
                                <a:pt x="90862" y="180226"/>
                                <a:pt x="93212" y="182283"/>
                                <a:pt x="97339" y="182867"/>
                              </a:cubicBezTo>
                              <a:lnTo>
                                <a:pt x="115056" y="184353"/>
                              </a:lnTo>
                              <a:lnTo>
                                <a:pt x="115056" y="207658"/>
                              </a:lnTo>
                              <a:lnTo>
                                <a:pt x="25660" y="207658"/>
                              </a:lnTo>
                              <a:lnTo>
                                <a:pt x="25660" y="184353"/>
                              </a:lnTo>
                              <a:lnTo>
                                <a:pt x="50133" y="182283"/>
                              </a:lnTo>
                              <a:lnTo>
                                <a:pt x="37776" y="145707"/>
                              </a:lnTo>
                              <a:lnTo>
                                <a:pt x="0" y="145707"/>
                              </a:lnTo>
                              <a:lnTo>
                                <a:pt x="0" y="116218"/>
                              </a:lnTo>
                              <a:lnTo>
                                <a:pt x="28023" y="116218"/>
                              </a:lnTo>
                              <a:lnTo>
                                <a:pt x="6" y="33909"/>
                              </a:lnTo>
                              <a:lnTo>
                                <a:pt x="0" y="3392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928899" name="Shape 62"/>
                      <wps:cNvSpPr/>
                      <wps:spPr>
                        <a:xfrm>
                          <a:off x="1741277" y="256997"/>
                          <a:ext cx="218592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8592" h="206477">
                              <a:moveTo>
                                <a:pt x="0" y="0"/>
                              </a:moveTo>
                              <a:lnTo>
                                <a:pt x="78181" y="0"/>
                              </a:lnTo>
                              <a:lnTo>
                                <a:pt x="158407" y="161049"/>
                              </a:lnTo>
                              <a:lnTo>
                                <a:pt x="158407" y="32156"/>
                              </a:lnTo>
                              <a:cubicBezTo>
                                <a:pt x="158407" y="28600"/>
                                <a:pt x="156337" y="26251"/>
                                <a:pt x="152794" y="25946"/>
                              </a:cubicBezTo>
                              <a:lnTo>
                                <a:pt x="133337" y="24473"/>
                              </a:lnTo>
                              <a:lnTo>
                                <a:pt x="133337" y="0"/>
                              </a:lnTo>
                              <a:lnTo>
                                <a:pt x="218592" y="0"/>
                              </a:lnTo>
                              <a:lnTo>
                                <a:pt x="218592" y="24181"/>
                              </a:lnTo>
                              <a:lnTo>
                                <a:pt x="193510" y="26543"/>
                              </a:lnTo>
                              <a:lnTo>
                                <a:pt x="193510" y="206477"/>
                              </a:lnTo>
                              <a:lnTo>
                                <a:pt x="159880" y="206477"/>
                              </a:lnTo>
                              <a:cubicBezTo>
                                <a:pt x="147206" y="206477"/>
                                <a:pt x="137770" y="201168"/>
                                <a:pt x="132448" y="190246"/>
                              </a:cubicBezTo>
                              <a:lnTo>
                                <a:pt x="61354" y="46292"/>
                              </a:lnTo>
                              <a:lnTo>
                                <a:pt x="61354" y="174320"/>
                              </a:lnTo>
                              <a:cubicBezTo>
                                <a:pt x="61354" y="177864"/>
                                <a:pt x="63424" y="180226"/>
                                <a:pt x="66954" y="180518"/>
                              </a:cubicBezTo>
                              <a:lnTo>
                                <a:pt x="87325" y="181991"/>
                              </a:lnTo>
                              <a:lnTo>
                                <a:pt x="87325" y="206477"/>
                              </a:lnTo>
                              <a:lnTo>
                                <a:pt x="1778" y="206477"/>
                              </a:lnTo>
                              <a:lnTo>
                                <a:pt x="1778" y="182283"/>
                              </a:lnTo>
                              <a:lnTo>
                                <a:pt x="26543" y="179934"/>
                              </a:lnTo>
                              <a:lnTo>
                                <a:pt x="26543" y="32156"/>
                              </a:lnTo>
                              <a:cubicBezTo>
                                <a:pt x="26543" y="28600"/>
                                <a:pt x="24486" y="26251"/>
                                <a:pt x="20955" y="25946"/>
                              </a:cubicBezTo>
                              <a:lnTo>
                                <a:pt x="0" y="244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92050089" name="Shape 63"/>
                      <wps:cNvSpPr/>
                      <wps:spPr>
                        <a:xfrm>
                          <a:off x="1980812" y="256987"/>
                          <a:ext cx="189662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662" h="206489">
                              <a:moveTo>
                                <a:pt x="2946" y="0"/>
                              </a:moveTo>
                              <a:lnTo>
                                <a:pt x="186715" y="0"/>
                              </a:lnTo>
                              <a:lnTo>
                                <a:pt x="189662" y="66675"/>
                              </a:lnTo>
                              <a:lnTo>
                                <a:pt x="161049" y="66675"/>
                              </a:lnTo>
                              <a:lnTo>
                                <a:pt x="156032" y="29502"/>
                              </a:lnTo>
                              <a:lnTo>
                                <a:pt x="115037" y="29502"/>
                              </a:lnTo>
                              <a:lnTo>
                                <a:pt x="115037" y="174041"/>
                              </a:lnTo>
                              <a:cubicBezTo>
                                <a:pt x="115037" y="177584"/>
                                <a:pt x="117107" y="179946"/>
                                <a:pt x="120650" y="180226"/>
                              </a:cubicBezTo>
                              <a:lnTo>
                                <a:pt x="146596" y="182004"/>
                              </a:lnTo>
                              <a:lnTo>
                                <a:pt x="146596" y="206489"/>
                              </a:lnTo>
                              <a:lnTo>
                                <a:pt x="43358" y="206489"/>
                              </a:lnTo>
                              <a:lnTo>
                                <a:pt x="43358" y="182004"/>
                              </a:lnTo>
                              <a:lnTo>
                                <a:pt x="74625" y="179946"/>
                              </a:lnTo>
                              <a:lnTo>
                                <a:pt x="74625" y="35408"/>
                              </a:lnTo>
                              <a:cubicBezTo>
                                <a:pt x="74625" y="31560"/>
                                <a:pt x="72555" y="29502"/>
                                <a:pt x="68720" y="29502"/>
                              </a:cubicBezTo>
                              <a:lnTo>
                                <a:pt x="33617" y="29502"/>
                              </a:lnTo>
                              <a:lnTo>
                                <a:pt x="28905" y="66675"/>
                              </a:lnTo>
                              <a:lnTo>
                                <a:pt x="0" y="66675"/>
                              </a:lnTo>
                              <a:lnTo>
                                <a:pt x="29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4462868" name="Shape 64"/>
                      <wps:cNvSpPr/>
                      <wps:spPr>
                        <a:xfrm>
                          <a:off x="2191714" y="256987"/>
                          <a:ext cx="91453" cy="2064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53" h="206489">
                              <a:moveTo>
                                <a:pt x="0" y="0"/>
                              </a:moveTo>
                              <a:lnTo>
                                <a:pt x="91453" y="0"/>
                              </a:lnTo>
                              <a:lnTo>
                                <a:pt x="91453" y="24486"/>
                              </a:lnTo>
                              <a:lnTo>
                                <a:pt x="66065" y="26543"/>
                              </a:lnTo>
                              <a:lnTo>
                                <a:pt x="66065" y="174333"/>
                              </a:lnTo>
                              <a:cubicBezTo>
                                <a:pt x="66065" y="177876"/>
                                <a:pt x="68136" y="180226"/>
                                <a:pt x="71679" y="180543"/>
                              </a:cubicBezTo>
                              <a:lnTo>
                                <a:pt x="91453" y="182004"/>
                              </a:lnTo>
                              <a:lnTo>
                                <a:pt x="91453" y="206489"/>
                              </a:lnTo>
                              <a:lnTo>
                                <a:pt x="0" y="206489"/>
                              </a:lnTo>
                              <a:lnTo>
                                <a:pt x="0" y="182004"/>
                              </a:lnTo>
                              <a:lnTo>
                                <a:pt x="25654" y="179946"/>
                              </a:lnTo>
                              <a:lnTo>
                                <a:pt x="25654" y="32156"/>
                              </a:lnTo>
                              <a:cubicBezTo>
                                <a:pt x="25654" y="28613"/>
                                <a:pt x="23597" y="26251"/>
                                <a:pt x="20066" y="25972"/>
                              </a:cubicBezTo>
                              <a:lnTo>
                                <a:pt x="0" y="244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4698997" name="Shape 65"/>
                      <wps:cNvSpPr/>
                      <wps:spPr>
                        <a:xfrm>
                          <a:off x="2305868" y="252271"/>
                          <a:ext cx="172568" cy="2159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568" h="215925">
                              <a:moveTo>
                                <a:pt x="89370" y="0"/>
                              </a:moveTo>
                              <a:cubicBezTo>
                                <a:pt x="112090" y="0"/>
                                <a:pt x="135687" y="2349"/>
                                <a:pt x="161646" y="8560"/>
                              </a:cubicBezTo>
                              <a:lnTo>
                                <a:pt x="169024" y="68123"/>
                              </a:lnTo>
                              <a:lnTo>
                                <a:pt x="139814" y="68123"/>
                              </a:lnTo>
                              <a:lnTo>
                                <a:pt x="133629" y="38938"/>
                              </a:lnTo>
                              <a:cubicBezTo>
                                <a:pt x="133045" y="35395"/>
                                <a:pt x="130975" y="33642"/>
                                <a:pt x="127432" y="33045"/>
                              </a:cubicBezTo>
                              <a:cubicBezTo>
                                <a:pt x="113868" y="30671"/>
                                <a:pt x="102070" y="29794"/>
                                <a:pt x="89370" y="29794"/>
                              </a:cubicBezTo>
                              <a:cubicBezTo>
                                <a:pt x="54572" y="29794"/>
                                <a:pt x="40411" y="41580"/>
                                <a:pt x="40411" y="107963"/>
                              </a:cubicBezTo>
                              <a:cubicBezTo>
                                <a:pt x="40411" y="174028"/>
                                <a:pt x="54572" y="186131"/>
                                <a:pt x="88798" y="186131"/>
                              </a:cubicBezTo>
                              <a:cubicBezTo>
                                <a:pt x="116535" y="186131"/>
                                <a:pt x="133045" y="179349"/>
                                <a:pt x="137173" y="146596"/>
                              </a:cubicBezTo>
                              <a:lnTo>
                                <a:pt x="172568" y="146596"/>
                              </a:lnTo>
                              <a:cubicBezTo>
                                <a:pt x="168732" y="201168"/>
                                <a:pt x="136881" y="215925"/>
                                <a:pt x="88798" y="215925"/>
                              </a:cubicBezTo>
                              <a:cubicBezTo>
                                <a:pt x="30670" y="215925"/>
                                <a:pt x="0" y="193802"/>
                                <a:pt x="0" y="107963"/>
                              </a:cubicBezTo>
                              <a:cubicBezTo>
                                <a:pt x="0" y="18872"/>
                                <a:pt x="30670" y="0"/>
                                <a:pt x="8937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D416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5659021" id="Group 214635627" o:spid="_x0000_s1026" style="position:absolute;margin-left:-39.3pt;margin-top:2pt;width:195.15pt;height:51.55pt;z-index:251661312" coordsize="24784,65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">
              <v:shape id="Shape 15" o:spid="_x0000_s1027" style="position:absolute;left:4475;top:2765;width:1686;height:1078;visibility:visible;mso-wrap-style:square;v-text-anchor:top" coordsize="168656,1077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" path="m156883,v7493,10389,11773,22327,11773,35027c168656,75209,125959,107772,73279,107772,43840,107772,17501,97612,,81623,6452,78448,13043,75159,19698,71819,31661,85547,52121,94602,75387,94602v36894,,66802,-22822,66802,-50952c142189,32728,137681,22606,130023,14326,143751,6947,152222,2350,152222,2350,153810,1562,155346,762,156883,xe" fillcolor="#c2c5c7" stroked="f" strokeweight="0">
                <v:stroke miterlimit="83231f" joinstyle="miter"/>
                <v:path arrowok="t" textboxrect="0,0,168656,107772"/>
              </v:shape>
              <v:shape id="Shape 16" o:spid="_x0000_s1028" style="position:absolute;left:3554;top:3505;width:815;height:1505;visibility:visible;mso-wrap-style:square;v-text-anchor:top" coordsize="81572,1505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" path="m41986,v,,39586,33096,39586,70117c81572,98323,60897,127914,39814,150508,19621,128003,,98323,,70117,,46888,11697,28727,24359,15900,16777,28004,11544,42240,11544,58369v,22416,11621,48336,28588,73139l41986,xe" fillcolor="#c2c5c7" stroked="f" strokeweight="0">
                <v:stroke miterlimit="83231f" joinstyle="miter"/>
                <v:path arrowok="t" textboxrect="0,0,81572,150508"/>
              </v:shape>
              <v:shape id="Shape 17" o:spid="_x0000_s1029" style="position:absolute;left:1724;top:2765;width:1687;height:1078;visibility:visible;mso-wrap-style:square;v-text-anchor:top" coordsize="168656,1077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" path="m11773,v1537,787,3086,1562,4661,2350c16434,2350,24917,6960,38659,14326,30975,22619,26467,32728,26467,43650v,28143,29921,50952,66827,50952c116535,94602,136995,85560,148971,71819v6655,3340,13233,6629,19685,9804c151155,97612,124841,107772,95402,107772,42723,107772,,75209,,35027,,22327,4280,10389,11773,xe" fillcolor="#c2c5c7" stroked="f" strokeweight="0">
                <v:stroke miterlimit="83231f" joinstyle="miter"/>
                <v:path arrowok="t" textboxrect="0,0,168656,107772"/>
              </v:shape>
              <v:shape id="Shape 18" o:spid="_x0000_s1030" style="position:absolute;top:1052;width:3920;height:4430;visibility:visible;mso-wrap-style:square;v-text-anchor:top" coordsize="392081,4429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" path="m116840,v,,4102,28042,82474,57861c257467,42443,323850,33972,392074,33972r7,1l392081,50775r-7,c322364,50775,257150,59550,201384,74790r-546,-190c144107,53340,121196,30899,117945,26581v-4191,6629,-7684,44704,13271,66523c131216,93104,114148,90843,96190,76390v-1778,6033,-89,18733,11277,34925c52857,140945,19952,179197,19952,220980v,89383,150711,162674,342265,169634c368421,397510,374542,403673,380119,408953r11962,10660l392081,442977,378104,431216v-6045,-5080,-15455,-13386,-25781,-24206c164033,397904,,324688,,220980,,174346,33147,133909,86728,102654,72174,74498,88062,50406,88062,50406v,,6756,10681,16002,14161c95504,30353,116840,,116840,xe" fillcolor="#c2c5c7" stroked="f" strokeweight="0">
                <v:stroke miterlimit="83231f" joinstyle="miter"/>
                <v:path arrowok="t" textboxrect="0,0,392081,442977"/>
              </v:shape>
              <v:shape id="Shape 19" o:spid="_x0000_s1031" style="position:absolute;left:3920;top:1052;width:3921;height:4452;visibility:visible;mso-wrap-style:square;v-text-anchor:top" coordsize="392055,4451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" path="m279762,v,,21323,30353,12776,64567c301784,61087,308540,50406,308540,50406v,,14288,22555,2947,49352l321100,99758v3442,,6223,2782,6223,6198l327323,116815v40513,28943,64732,64287,64732,104165c392055,323545,231629,396265,45980,406679,35389,417449,25660,425869,19221,431267l2610,445173,,442977,,419613r2673,2383c10662,415328,23298,404381,36303,390347,224796,382016,372129,309359,372129,220980v,-40945,-31610,-78511,-84264,-107861c300361,96063,302279,82639,300412,76390,282454,90843,265398,93104,265398,93104,286341,71285,282848,33210,278657,26581v-3264,4318,-26175,26759,-82893,48019l193300,75514c165125,67672,134496,61487,102062,57263l,50775,,33973r101632,6346c134480,44485,166021,50635,195421,58572,275596,28486,279762,,279762,xe" fillcolor="#c2c5c7" stroked="f" strokeweight="0">
                <v:stroke miterlimit="83231f" joinstyle="miter"/>
                <v:path arrowok="t" textboxrect="0,0,392055,445173"/>
              </v:shape>
              <v:shape id="Shape 20" o:spid="_x0000_s1032" style="position:absolute;left:199;top:1318;width:2533;height:3551;visibility:visible;mso-wrap-style:square;v-text-anchor:top" coordsize="253302,3550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" path="m97993,v3251,4305,26162,26759,82893,48006l181432,48196,253302,34068r,67049l234050,93236v-6270,-2351,-11652,-4161,-15762,-5390c152171,68059,110668,29908,110668,29908v,,-584,56109,110744,93981l253302,136700r,55080l236182,182893v-3886,3314,-6248,7709,-6248,12509c229934,200609,232696,205321,237165,208731r16137,5097l253302,237853r-7468,1453c208928,239306,179032,216497,179032,188354v,-10922,4483,-21044,12167,-29325c177457,151651,168974,147053,168974,147053v-1575,-787,-3125,-1562,-4649,-2349c156820,155092,152540,167030,152540,179730v,40183,42723,72746,95402,72746l253302,251553r,40181l247947,292329c166366,293804,78529,245348,85407,188608r22022,9893c105372,191059,104292,183350,104292,175438v,-20181,7087,-39116,19469,-55410c120904,117945,118186,115849,115621,113792,84861,136970,67005,164567,67005,194208v,55446,62501,103790,155103,129270l253302,330377r,24677l207969,347161c84768,319428,,261433,,194386,,152616,32906,114351,87516,84734,76149,68529,74460,55829,76225,49797v17971,14452,35040,16713,35040,16713c90310,44704,93789,6629,97993,xe" fillcolor="#1d4169" stroked="f" strokeweight="0">
                <v:stroke miterlimit="83231f" joinstyle="miter"/>
                <v:path arrowok="t" textboxrect="0,0,253302,355054"/>
              </v:shape>
              <v:shape id="Shape 21" o:spid="_x0000_s1033" style="position:absolute;left:2732;top:1560;width:1229;height:3712;visibility:visible;mso-wrap-style:square;v-text-anchor:top" coordsize="122936,3712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" path="m118821,r4115,261l122936,280079r-648,45930c105308,301206,93688,275285,93688,252895v,-16154,5232,-30378,12814,-42469c93853,223253,82144,241414,82144,264630v,28207,19634,57887,39827,80404l122936,343756r,26198l121501,371208v-8052,-6718,-20142,-17577,-32537,-31381c65018,338960,41710,337056,19256,334213l,330860,,306184r17467,3863c34423,312950,52065,315146,70244,316560,61836,304737,54280,291706,48920,277901l15875,289243,28931,264325,,267541,,227360r35744,-6156c48190,216665,59144,210128,67894,202133v-6426,-3175,-13030,-6451,-19685,-9804c42221,199200,34112,204895,24595,208874l,213659,,189634r1333,422c10960,190056,19304,185852,23368,179718l,167587,,112506r19793,7952c66305,142308,97114,166402,110477,183566,111773,136303,47781,98012,1833,77674l,76923,,9874,18251,6286c50241,2191,83972,,118821,xe" fillcolor="#1d4169" stroked="f" strokeweight="0">
                <v:stroke miterlimit="83231f" joinstyle="miter"/>
                <v:path arrowok="t" textboxrect="0,0,122936,371208"/>
              </v:shape>
              <v:shape id="Shape 22" o:spid="_x0000_s1034" style="position:absolute;left:3961;top:1563;width:1193;height:3697;visibility:visible;mso-wrap-style:square;v-text-anchor:top" coordsize="119240,3696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" path="m,l97952,6220r21288,4258l119240,76663r-1831,750c71465,97751,7480,136041,8776,183304,22130,166140,52936,142047,99453,120197r19787,-7949l119240,167322,95860,179456v4076,6134,12420,10338,22060,10338l119240,189377r,24019l94648,208612c85128,204634,77019,198938,71044,192067v-6668,3353,-13259,6630,-19685,9805c60096,209867,71050,216404,83499,220943r35741,6153l119240,267388,89294,264089r12852,24892l73050,278961v-5448,13094,-12941,25438,-21196,36716c69577,314078,86762,311735,103268,308716r15972,-3717l119240,329916r-18492,3356c78682,336230,55766,338279,32207,339324v-6508,7004,-12919,13246,-18702,18569l,369693,,343495,27815,306671v7805,-13750,12977,-28199,12977,-42302c40792,227348,1207,194252,1207,194252l,279818,,xe" fillcolor="#1d4169" stroked="f" strokeweight="0">
                <v:stroke miterlimit="83231f" joinstyle="miter"/>
                <v:path arrowok="t" textboxrect="0,0,119240,369693"/>
              </v:shape>
              <v:shape id="Shape 23" o:spid="_x0000_s1035" style="position:absolute;left:5154;top:1318;width:2488;height:3544;visibility:visible;mso-wrap-style:square;v-text-anchor:top" coordsize="248780,354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" path="m155308,v4191,6629,7684,44704,-13258,66510c142050,66510,159118,64249,177076,49797v1842,6248,-63,19672,-12560,36728c217157,115888,248780,153454,248780,194386v,66294,-82881,123730,-203832,151830l,354371,,329454r31362,-7297c121380,296352,181788,248720,181788,194208v,-28879,-16980,-55854,-46330,-78651c133312,117234,131077,118910,128740,120625v12128,16141,19037,34861,19037,54813c147777,183350,146685,191059,144628,198501r22021,-9893c173528,245304,85846,293725,4322,292319l,291843,,251551r5372,925c58052,252476,100749,219913,100749,179730v,-12700,-4254,-24638,-11760,-35026c87465,145491,85903,146266,84341,147053v,,-8497,4598,-22225,11976c69774,167310,74282,177432,74282,188354v,28143,-29908,50952,-66802,50952l,237851,,213832r16145,-5101c20615,205321,23381,200609,23381,195402v,-4800,-2363,-9195,-6261,-12509l,191777,,136703,31902,123889c143231,86017,142646,29908,142646,29908v,,-41516,38151,-107632,57938c30904,89075,25521,90885,19252,93236l,101118,,34933,69939,48920r2489,-914c129134,26759,152070,4305,155308,xe" fillcolor="#1d4169" stroked="f" strokeweight="0">
                <v:stroke miterlimit="83231f" joinstyle="miter"/>
                <v:path arrowok="t" textboxrect="0,0,248780,354371"/>
              </v:shape>
              <v:shape id="Shape 24" o:spid="_x0000_s1036" style="position:absolute;left:1300;top:1617;width:2554;height:1779;visibility:visible;mso-wrap-style:square;v-text-anchor:top" coordsize="255422,1778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" path="m584,v,,41516,38138,107633,57925c141097,67767,255422,114833,253695,177864,235877,154978,187046,119748,111328,93980,,56109,584,,584,xe" fillcolor="#c2072e" stroked="f" strokeweight="0">
                <v:stroke miterlimit="83231f" joinstyle="miter"/>
                <v:path arrowok="t" textboxrect="0,0,255422,177864"/>
              </v:shape>
              <v:shape id="Shape 25" o:spid="_x0000_s1037" style="position:absolute;left:4032;top:1617;width:2554;height:1779;visibility:visible;mso-wrap-style:square;v-text-anchor:top" coordsize="255422,1778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" path="m254838,v,,584,56109,-110744,93980c68377,119748,19545,154978,1727,177864,,114833,114325,67767,147206,57925,213322,38138,254838,,254838,xe" fillcolor="#c2072e" stroked="f" strokeweight="0">
                <v:stroke miterlimit="83231f" joinstyle="miter"/>
                <v:path arrowok="t" textboxrect="0,0,255422,177864"/>
              </v:shape>
              <v:shape id="Shape 26" o:spid="_x0000_s1038" style="position:absolute;left:869;top:2456;width:2565;height:2270;visibility:visible;mso-wrap-style:square;v-text-anchor:top" coordsize="256540,2269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" path="m48616,v2565,2045,5270,4140,8140,6223c44374,22530,37274,41453,37274,61633v,7912,1093,15634,3150,23063l18402,74816v-7874,64833,108001,118859,196825,99885l202171,199631r33046,-11328c240576,202095,248145,215125,256540,226949,111125,215633,,154330,,80404,,50762,17843,23165,48616,xe" fillcolor="#fffefd" stroked="f" strokeweight="0">
                <v:stroke miterlimit="83231f" joinstyle="miter"/>
                <v:path arrowok="t" textboxrect="0,0,256540,226949"/>
              </v:shape>
              <v:shape id="Shape 27" o:spid="_x0000_s1039" style="position:absolute;left:4480;top:2474;width:2492;height:2246;visibility:visible;mso-wrap-style:square;v-text-anchor:top" coordsize="249174,2245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" path="m202844,v29363,22796,46330,49771,46330,78651c249174,151333,141796,211798,,224574,8255,213309,15735,200952,21196,187846r29096,10033l37440,172987v88798,18859,204470,-35141,196608,-99924l212001,82944v2083,-7430,3162,-15151,3162,-23063c215163,39929,208242,21222,196113,5055,198476,3353,200711,1676,202844,xe" fillcolor="#fffefd" stroked="f" strokeweight="0">
                <v:stroke miterlimit="83231f" joinstyle="miter"/>
                <v:path arrowok="t" textboxrect="0,0,249174,224574"/>
              </v:shape>
              <v:shape id="Shape 28" o:spid="_x0000_s1040" style="position:absolute;left:2498;top:3147;width:468;height:314;visibility:visible;mso-wrap-style:square;v-text-anchor:top" coordsize="46761,313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" path="m6274,c19050,6706,32817,13868,46761,21018,42685,27153,34341,31369,24701,31369,11074,31369,,22924,,12535,,7709,2375,3327,6274,xe" fillcolor="#fffefd" stroked="f" strokeweight="0">
                <v:stroke miterlimit="83231f" joinstyle="miter"/>
                <v:path arrowok="t" textboxrect="0,0,46761,31369"/>
              </v:shape>
              <v:shape id="Shape 29" o:spid="_x0000_s1041" style="position:absolute;left:4920;top:3147;width:468;height:314;visibility:visible;mso-wrap-style:square;v-text-anchor:top" coordsize="46761,313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" path="m40488,v3899,3327,6273,7709,6273,12535c46761,22924,35687,31369,22060,31369,12421,31369,4077,27153,,21018,13945,13868,27711,6706,40488,xe" fillcolor="#fffefd" stroked="f" strokeweight="0">
                <v:stroke miterlimit="83231f" joinstyle="miter"/>
                <v:path arrowok="t" textboxrect="0,0,46761,31369"/>
              </v:shape>
              <v:shape id="Shape 30" o:spid="_x0000_s1042" style="position:absolute;left:7008;top:2136;width:39;height:96;visibility:visible;mso-wrap-style:square;v-text-anchor:top" coordsize="3969,9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" path="m,l2692,,3969,8r,1796l3137,1689r-597,l2540,4483r978,l3969,4371r,1951l3619,6261r-558,-25l2540,6236r,3403l,9639,,xe" fillcolor="#1d4169" stroked="f" strokeweight="0">
                <v:stroke miterlimit="83231f" joinstyle="miter"/>
                <v:path arrowok="t" textboxrect="0,0,3969,9639"/>
              </v:shape>
              <v:shape id="Shape 31" o:spid="_x0000_s1043" style="position:absolute;left:6959;top:2097;width:88;height:174;visibility:visible;mso-wrap-style:square;v-text-anchor:top" coordsize="8858,173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" path="m8712,r146,60l8858,1536r-146,-63c6718,1473,5004,2197,3594,3645,2210,5067,1524,6756,1524,8700v,2019,699,3733,2096,5130c5042,15240,6731,15951,8712,15951r146,-61l8858,17340r-146,59c6261,17399,4204,16561,2527,14884,838,13208,,11151,,8700,,6147,914,4039,2718,2350,4432,775,6426,,8712,xe" fillcolor="#1d4169" stroked="f" strokeweight="0">
                <v:stroke miterlimit="83231f" joinstyle="miter"/>
                <v:path arrowok="t" textboxrect="0,0,8858,17399"/>
              </v:shape>
              <v:shape id="Shape 32" o:spid="_x0000_s1044" style="position:absolute;left:7047;top:2136;width:40;height:96;visibility:visible;mso-wrap-style:square;v-text-anchor:top" coordsize="3956,96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" path="m,l717,5v763,50,1398,215,1893,495c3486,970,3905,1744,3905,2799v,825,-228,1397,-686,1765c2775,4919,2216,5135,1556,5199v609,140,1054,317,1371,559c3499,6228,3778,6939,3778,7929r,877c3778,8882,3778,8983,3791,9085v25,76,38,178,76,279l3956,9631r-2413,c1454,9326,1416,8882,1378,8298v-13,-585,-76,-978,-152,-1194c1098,6786,870,6532,527,6405l,6314,,4363,933,4132v331,-241,496,-622,496,-1156c1429,2456,1162,2087,641,1884l,1796,,xe" fillcolor="#1d4169" stroked="f" strokeweight="0">
                <v:stroke miterlimit="83231f" joinstyle="miter"/>
                <v:path arrowok="t" textboxrect="0,0,3956,9631"/>
              </v:shape>
              <v:shape id="Shape 33" o:spid="_x0000_s1045" style="position:absolute;left:7047;top:2097;width:86;height:173;visibility:visible;mso-wrap-style:square;v-text-anchor:top" coordsize="8566,172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" path="m,l6013,2480c7715,4182,8566,6239,8566,8639v,2464,-876,4560,-2616,6249l,17280,,15830,4934,13770c6331,12335,7017,10633,7017,8639,7017,6696,6331,5020,4934,3585l,1475,,xe" fillcolor="#1d4169" stroked="f" strokeweight="0">
                <v:stroke miterlimit="83231f" joinstyle="miter"/>
                <v:path arrowok="t" textboxrect="0,0,8566,17280"/>
              </v:shape>
              <v:shape id="Shape 34" o:spid="_x0000_s1046" style="position:absolute;left:8761;top:5262;width:1340;height:1282;visibility:visible;mso-wrap-style:square;v-text-anchor:top" coordsize="133998,1282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" path="m,l61620,r,20295l46901,21742r,55309c46901,98247,52451,104178,67005,104178v14732,,20308,-5931,20308,-27127l87313,24968v,-2159,-1270,-3594,-3429,-3772l72390,20295,72390,r61608,l133998,20295r-14732,1447l119266,77051v,36106,-19939,51181,-52261,51181c34862,128232,14923,113157,14923,77051r,-52083c14923,22809,13653,21374,11506,21196l,20295,,xe" fillcolor="#c2072e" stroked="f" strokeweight="0">
                <v:stroke miterlimit="83231f" joinstyle="miter"/>
                <v:path arrowok="t" textboxrect="0,0,133998,128232"/>
              </v:shape>
              <v:shape id="Shape 35" o:spid="_x0000_s1047" style="position:absolute;left:10606;top:5260;width:1347;height:1257;visibility:visible;mso-wrap-style:square;v-text-anchor:top" coordsize="134696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" path="m,l54242,,91592,80454r,-55308c91592,22987,90335,21539,88189,21361l77229,20472,77229,r57467,l134696,20295r-14351,1422l120345,125717r-25692,c85484,125717,78296,121768,75070,114579l43828,45961r,54610c43828,102730,45072,104153,47231,104343r11316,902l58547,125717r-57468,l1079,105423r14174,-1435l15253,25146v,-2159,-1245,-3607,-3404,-3785l,20472,,xe" fillcolor="#c2072e" stroked="f" strokeweight="0">
                <v:stroke miterlimit="83231f" joinstyle="miter"/>
                <v:path arrowok="t" textboxrect="0,0,134696,125717"/>
              </v:shape>
              <v:shape id="Shape 36" o:spid="_x0000_s1048" style="position:absolute;left:12472;top:5260;width:614;height:1257;visibility:visible;mso-wrap-style:square;v-text-anchor:top" coordsize="61430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" path="m,l61430,r,20472l46876,21730r,79019c46876,102908,48120,104165,50279,104356r11151,889l61430,125717,,125717,,105245r14719,-1245l14719,24968v,-2159,-1244,-3429,-3403,-3594l,20472,,xe" fillcolor="#c2072e" stroked="f" strokeweight="0">
                <v:stroke miterlimit="83231f" joinstyle="miter"/>
                <v:path arrowok="t" textboxrect="0,0,61430,125717"/>
              </v:shape>
              <v:shape id="Shape 37" o:spid="_x0000_s1049" style="position:absolute;left:13608;top:5262;width:1403;height:1268;visibility:visible;mso-wrap-style:square;v-text-anchor:top" coordsize="140272,1268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" path="m,l60515,r,19583l47778,20841,70764,96457,92672,24613v711,-2337,-356,-3950,-2870,-4128l79743,19952,79743,r60529,l140272,19583r-14732,1258l88367,126810r-36284,l15621,23546v-711,-1804,-1981,-2705,-3950,-2883l,19583,,xe" fillcolor="#c2072e" stroked="f" strokeweight="0">
                <v:stroke miterlimit="83231f" joinstyle="miter"/>
                <v:path arrowok="t" textboxrect="0,0,140272,126810"/>
              </v:shape>
              <v:shape id="Shape 38" o:spid="_x0000_s1050" style="position:absolute;left:15429;top:5260;width:1110;height:1257;visibility:visible;mso-wrap-style:square;v-text-anchor:top" coordsize="110998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" path="m,l105791,r1969,42926l84785,42926,82614,27305v-343,-2337,-1791,-3429,-3950,-3429l46876,23876r,26416l80645,49746r,24435l46876,73457r,28384l81890,101841v2171,,3606,-1092,3962,-3416l88011,82791r22987,l109207,125717,,125717,,105245r14897,-1245l14897,24968v,-2159,-1245,-3429,-3404,-3594l,20472,,xe" fillcolor="#c2072e" stroked="f" strokeweight="0">
                <v:stroke miterlimit="83231f" joinstyle="miter"/>
                <v:path arrowok="t" textboxrect="0,0,110998,125717"/>
              </v:shape>
              <v:shape id="Shape 39" o:spid="_x0000_s1051" style="position:absolute;left:17029;top:5260;width:630;height:1257;visibility:visible;mso-wrap-style:square;v-text-anchor:top" coordsize="62954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" path="m,l62954,r,23876l47054,23876r,25870l62954,49746r,28046l61519,75610c59138,73905,56394,73457,52972,73457r-6096,l46876,101295v,2159,1270,3594,3416,3772l61798,105969r,19748l,125717,,105969r14732,-1270l14732,25146v,-2159,-1257,-3581,-3416,-3772l,20472,,xe" fillcolor="#c2072e" stroked="f" strokeweight="0">
                <v:stroke miterlimit="83231f" joinstyle="miter"/>
                <v:path arrowok="t" textboxrect="0,0,62954,125717"/>
              </v:shape>
              <v:shape id="Shape 40" o:spid="_x0000_s1052" style="position:absolute;left:17659;top:5260;width:604;height:1257;visibility:visible;mso-wrap-style:square;v-text-anchor:top" coordsize="60439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" path="m,l9436,c34036,,48235,9881,48235,35027v,23164,-13132,32321,-29642,32143l18593,68072v9156,1791,15621,4674,20294,16535l46253,104534r14186,1613l60439,125717r-22822,c24689,125717,19317,121412,16967,115316l4940,85306,,77792,,49746r5296,c14288,49746,15900,46507,15900,36640v,-9335,-1612,-12764,-10604,-12764l,23876,,xe" fillcolor="#c2072e" stroked="f" strokeweight="0">
                <v:stroke miterlimit="83231f" joinstyle="miter"/>
                <v:path arrowok="t" textboxrect="0,0,60439,125717"/>
              </v:shape>
              <v:shape id="Shape 41" o:spid="_x0000_s1053" style="position:absolute;left:18728;top:5231;width:1076;height:1315;visibility:visible;mso-wrap-style:square;v-text-anchor:top" coordsize="107582,1314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" path="m52273,c69685,,90348,3226,99149,6109r4661,40043l81001,46152,77241,28918v-368,-2159,-1447,-3061,-3606,-3404c67170,24613,59982,24244,52629,24244v-14910,,-19037,2705,-19037,11494c33592,44183,37897,46520,57302,50101v32144,6122,50280,17412,50280,42571c107582,121234,83883,131470,53162,131470,22809,131470,,121412,,84773r27661,c28207,103823,35916,107404,53340,107404v15278,,22085,-3416,22085,-13284c75425,84773,69685,81166,45809,77038,16878,72009,1613,59080,1613,36106,1613,11862,18682,,52273,xe" fillcolor="#c2072e" stroked="f" strokeweight="0">
                <v:stroke miterlimit="83231f" joinstyle="miter"/>
                <v:path arrowok="t" textboxrect="0,0,107582,131470"/>
              </v:shape>
              <v:shape id="Shape 42" o:spid="_x0000_s1054" style="position:absolute;left:20303;top:5260;width:614;height:1257;visibility:visible;mso-wrap-style:square;v-text-anchor:top" coordsize="61430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" path="m,l61430,r,20472l46876,21730r,79019c46876,102908,48120,104165,50279,104356r11151,889l61430,125717,,125717,,105245r14719,-1245l14719,24968v,-2159,-1244,-3429,-3403,-3594l,20472,,xe" fillcolor="#c2072e" stroked="f" strokeweight="0">
                <v:stroke miterlimit="83231f" joinstyle="miter"/>
                <v:path arrowok="t" textboxrect="0,0,61430,125717"/>
              </v:shape>
              <v:shape id="Shape 43" o:spid="_x0000_s1055" style="position:absolute;left:21406;top:5260;width:1207;height:1257;visibility:visible;mso-wrap-style:square;v-text-anchor:top" coordsize="120688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" path="m2146,l118529,r2159,45263l97688,45263,94831,23876r-18339,l76492,100393v,2172,1270,3607,3416,3772l94450,105245r,20472l26213,125717r,-20472l44171,104000r,-76517c44171,25146,42900,23876,40576,23876r-14719,l22974,45263,,45263,2146,xe" fillcolor="#c2072e" stroked="f" strokeweight="0">
                <v:stroke miterlimit="83231f" joinstyle="miter"/>
                <v:path arrowok="t" textboxrect="0,0,120688,125717"/>
              </v:shape>
              <v:shape id="Shape 44" o:spid="_x0000_s1056" style="position:absolute;left:23067;top:5260;width:1295;height:1257;visibility:visible;mso-wrap-style:square;v-text-anchor:top" coordsize="129489,1257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" path="m,l60160,r,20841l49746,21184,67348,49936,82614,25324v1612,-2515,533,-4306,-2337,-4483l75235,20472,75235,r54254,l129489,20472r-13475,1067l79908,72746r,27647c79908,102565,81178,104000,83337,104165r14555,1080l97892,125717r-68441,l29451,105245r18326,-1245l47777,72746,17958,28194c15621,24600,12560,22454,8255,21539l,19939,,xe" fillcolor="#c2072e" stroked="f" strokeweight="0">
                <v:stroke miterlimit="83231f" joinstyle="miter"/>
                <v:path arrowok="t" textboxrect="0,0,129489,125717"/>
              </v:shape>
              <v:shape id="Shape 45" o:spid="_x0000_s1057" style="position:absolute;left:8811;top:47;width:1714;height:2065;visibility:visible;mso-wrap-style:square;v-text-anchor:top" coordsize="171387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" path="m,l168732,r2655,62827l142761,62827,138925,35090v-584,-3823,-2933,-5588,-6477,-5588l66065,29502r,59004l131864,87313r,30683l66065,116802r,57239c66065,177584,68135,179642,71679,179946r25971,2058l97650,206489,,206489,,182004r25971,-2058l25971,32156v,-3543,-2070,-5905,-5613,-6184l,24486,,xe" fillcolor="#1d4169" stroked="f" strokeweight="0">
                <v:stroke miterlimit="83231f" joinstyle="miter"/>
                <v:path arrowok="t" textboxrect="0,0,171387,206489"/>
              </v:shape>
              <v:shape id="Shape 46" o:spid="_x0000_s1058" style="position:absolute;left:10740;top:47;width:1746;height:2065;visibility:visible;mso-wrap-style:square;v-text-anchor:top" coordsize="174638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" path="m,l97650,r,24486l66065,26543r,144551c66065,174930,68135,176987,71971,176987r68148,l146025,131851r28613,l169901,206489,,206489,,182004r25654,-2058l25654,32156v,-3543,-2057,-5905,-5588,-6184l,24486,,xe" fillcolor="#1d4169" stroked="f" strokeweight="0">
                <v:stroke miterlimit="83231f" joinstyle="miter"/>
                <v:path arrowok="t" textboxrect="0,0,174638,206489"/>
              </v:shape>
              <v:shape id="Shape 47" o:spid="_x0000_s1059" style="position:absolute;left:12678;width:900;height:2159;visibility:visible;mso-wrap-style:square;v-text-anchor:top" coordsize="89967,2159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" path="m89967,r,29794c54572,29794,40411,41580,40411,107963v,66065,14161,78168,49556,78168l89967,215925c30670,215925,,193802,,107963,,22123,30670,,89967,xe" fillcolor="#1d4169" stroked="f" strokeweight="0">
                <v:stroke miterlimit="83231f" joinstyle="miter"/>
                <v:path arrowok="t" textboxrect="0,0,89967,215925"/>
              </v:shape>
              <v:shape id="Shape 48" o:spid="_x0000_s1060" style="position:absolute;left:13578;width:899;height:2159;visibility:visible;mso-wrap-style:square;v-text-anchor:top" coordsize="89967,2159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" path="m,c59296,,89967,22123,89967,107963,89967,193802,59296,215925,,215925l,186131v35687,,49556,-12103,49556,-78168c49556,41580,35687,29794,,29794l,xe" fillcolor="#1d4169" stroked="f" strokeweight="0">
                <v:stroke miterlimit="83231f" joinstyle="miter"/>
                <v:path arrowok="t" textboxrect="0,0,89967,215925"/>
              </v:shape>
              <v:shape id="Shape 49" o:spid="_x0000_s1061" style="position:absolute;left:14648;top:47;width:1018;height:2065;visibility:visible;mso-wrap-style:square;v-text-anchor:top" coordsize="101772,2064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" path="m,l101772,r,29489l66370,29489r,56922l101772,86411r,33917l84353,115913r-18288,l66065,175501v,3544,2071,5893,5614,6185l92037,183172r,23305l,206477,,183172r25654,-2070l25654,32156v,-3556,-2057,-5918,-5588,-6210l,24473,,xe" fillcolor="#1d4169" stroked="f" strokeweight="0">
                <v:stroke miterlimit="83231f" joinstyle="miter"/>
                <v:path arrowok="t" textboxrect="0,0,101772,206477"/>
              </v:shape>
              <v:shape id="Shape 50" o:spid="_x0000_s1062" style="position:absolute;left:15666;top:47;width:974;height:2065;visibility:visible;mso-wrap-style:square;v-text-anchor:top" coordsize="97339,2064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" path="m,l16224,c56928,,75813,19749,75813,56629v,34201,-17425,51905,-51042,51334l24771,110020v17399,5017,26251,10909,33617,29210l74631,180810r22708,2654l97339,206477r-32156,c46895,206477,40100,201460,35681,189649l15335,139230c11652,130232,7302,124403,1954,120823l,120328,,86411r9138,c30664,86411,35401,76695,35401,57810,35401,39522,30664,29489,9138,29489l,29489,,xe" fillcolor="#1d4169" stroked="f" strokeweight="0">
                <v:stroke miterlimit="83231f" joinstyle="miter"/>
                <v:path arrowok="t" textboxrect="0,0,97339,206477"/>
              </v:shape>
              <v:shape id="Shape 51" o:spid="_x0000_s1063" style="position:absolute;left:16849;top:47;width:914;height:2065;visibility:visible;mso-wrap-style:square;v-text-anchor:top" coordsize="91453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" path="m,l91453,r,24486l66065,26543r,147790c66065,177876,68136,180226,71679,180518r19774,1486l91453,206489,,206489,,182004r25654,-2058l25654,32156v,-3543,-2057,-5905,-5588,-6184l,24486,,xe" fillcolor="#1d4169" stroked="f" strokeweight="0">
                <v:stroke miterlimit="83231f" joinstyle="miter"/>
                <v:path arrowok="t" textboxrect="0,0,91453,206489"/>
              </v:shape>
              <v:shape id="Shape 52" o:spid="_x0000_s1064" style="position:absolute;left:18041;top:47;width:1084;height:2065;visibility:visible;mso-wrap-style:square;v-text-anchor:top" coordsize="108401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" path="m,l94983,r13418,1482l108401,30923,94983,29502r-29197,l65786,171094v,3836,2057,5893,5893,5893l86436,176987r21965,-2269l108401,204143r-21965,2346l,206489,,182004r25654,-2058l25654,31852v,-3531,-2057,-5880,-5588,-6198l,24194,,xe" fillcolor="#1d4169" stroked="f" strokeweight="0">
                <v:stroke miterlimit="83231f" joinstyle="miter"/>
                <v:path arrowok="t" textboxrect="0,0,108401,206489"/>
              </v:shape>
              <v:shape id="Shape 53" o:spid="_x0000_s1065" style="position:absolute;left:19125;top:61;width:827;height:2027;visibility:visible;mso-wrap-style:square;v-text-anchor:top" coordsize="82747,2026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" path="m,l29362,3243v36297,10025,53385,37681,53385,98526c82747,162815,60509,190364,21893,200323l,202661,,173236r6037,-624c30171,166253,42615,147784,42615,101769v,-46463,-7787,-64715,-29479,-70937l,29441,,xe" fillcolor="#1d4169" stroked="f" strokeweight="0">
                <v:stroke miterlimit="83231f" joinstyle="miter"/>
                <v:path arrowok="t" textboxrect="0,0,82747,202661"/>
              </v:shape>
              <v:shape id="Shape 54" o:spid="_x0000_s1066" style="position:absolute;left:19952;top:35;width:1133;height:2077;visibility:visible;mso-wrap-style:square;v-text-anchor:top" coordsize="113271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" path="m89967,r23304,l113271,33909,85242,116218r28029,l113271,145707r-37757,l65786,174320v-1778,4725,876,8547,5893,8852l89967,184353r,23305l,207658,,184353r24193,-2070l89967,xe" fillcolor="#1d4169" stroked="f" strokeweight="0">
                <v:stroke miterlimit="83231f" joinstyle="miter"/>
                <v:path arrowok="t" textboxrect="0,0,113271,207658"/>
              </v:shape>
              <v:shape id="Shape 55" o:spid="_x0000_s1067" style="position:absolute;left:21085;top:35;width:1150;height:2077;visibility:visible;mso-wrap-style:square;v-text-anchor:top" coordsize="115037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" path="m,l23901,,89370,176098v1486,4128,3835,6185,7963,6769l115037,184353r,23305l25654,207658r,-23305l50152,182283,37744,145707,,145707,,116218r28029,l,33909,,xe" fillcolor="#1d4169" stroked="f" strokeweight="0">
                <v:stroke miterlimit="83231f" joinstyle="miter"/>
                <v:path arrowok="t" textboxrect="0,0,115037,207658"/>
              </v:shape>
              <v:shape id="Shape 56" o:spid="_x0000_s1068" style="position:absolute;left:8781;top:2558;width:1133;height:2076;visibility:visible;mso-wrap-style:square;v-text-anchor:top" coordsize="113265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" path="m89967,r23298,l113265,33927,85242,116218r28023,l113265,145707r-37751,l65773,174320v-1778,4725,889,8547,5906,8852l89967,184353r,23305l,207658,,184353r24181,-2070l89967,xe" fillcolor="#1d4169" stroked="f" strokeweight="0">
                <v:stroke miterlimit="83231f" joinstyle="miter"/>
                <v:path arrowok="t" textboxrect="0,0,113265,207658"/>
              </v:shape>
              <v:shape id="Shape 57" o:spid="_x0000_s1069" style="position:absolute;left:9914;top:2558;width:1150;height:2076;visibility:visible;mso-wrap-style:square;v-text-anchor:top" coordsize="115043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" path="m,l23908,,89376,176098v1486,4128,3836,6185,7963,6769l115043,184353r,23305l25660,207658r,-23305l50133,182283,37776,145707,,145707,,116218r28023,l6,33909r-6,18l,xe" fillcolor="#1d4169" stroked="f" strokeweight="0">
                <v:stroke miterlimit="83231f" joinstyle="miter"/>
                <v:path arrowok="t" textboxrect="0,0,115043,207658"/>
              </v:shape>
              <v:shape id="Shape 58" o:spid="_x0000_s1070" style="position:absolute;left:10929;top:2569;width:1896;height:2065;visibility:visible;mso-wrap-style:square;v-text-anchor:top" coordsize="189662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" path="m2946,l186715,r2947,66675l161049,66675,156032,29502r-40995,l115037,174041v,3543,2070,5905,5613,6185l146596,182004r,24485l43358,206489r,-24485l74625,179946r,-144538c74625,31560,72555,29502,68720,29502r-35103,l28905,66675,,66675,2946,xe" fillcolor="#1d4169" stroked="f" strokeweight="0">
                <v:stroke miterlimit="83231f" joinstyle="miter"/>
                <v:path arrowok="t" textboxrect="0,0,189662,206489"/>
              </v:shape>
              <v:shape id="Shape 59" o:spid="_x0000_s1071" style="position:absolute;left:13097;top:2569;width:1746;height:2065;visibility:visible;mso-wrap-style:square;v-text-anchor:top" coordsize="174638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" path="m,l97650,r,24486l66065,26543r,144551c66065,174930,68136,176987,71971,176987r68148,l146025,131851r28613,l169901,206489,,206489,,182004r25654,-2058l25654,32156v,-3543,-2057,-5905,-5588,-6184l,24486,,xe" fillcolor="#1d4169" stroked="f" strokeweight="0">
                <v:stroke miterlimit="83231f" joinstyle="miter"/>
                <v:path arrowok="t" textboxrect="0,0,174638,206489"/>
              </v:shape>
              <v:shape id="Shape 60" o:spid="_x0000_s1072" style="position:absolute;left:14988;top:2558;width:1132;height:2076;visibility:visible;mso-wrap-style:square;v-text-anchor:top" coordsize="113265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" path="m89967,r23298,l113265,33928,85242,116218r28023,l113265,145707r-37751,l65773,174320v-1778,4725,889,8547,5906,8852l89967,184353r,23305l,207658,,184353r24181,-2070l89967,xe" fillcolor="#1d4169" stroked="f" strokeweight="0">
                <v:stroke miterlimit="83231f" joinstyle="miter"/>
                <v:path arrowok="t" textboxrect="0,0,113265,207658"/>
              </v:shape>
              <v:shape id="Shape 61" o:spid="_x0000_s1073" style="position:absolute;left:16120;top:2558;width:1151;height:2076;visibility:visible;mso-wrap-style:square;v-text-anchor:top" coordsize="115056,207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" path="m,l23908,,89376,176098v1486,4128,3836,6185,7963,6769l115056,184353r,23305l25660,207658r,-23305l50133,182283,37776,145707,,145707,,116218r28023,l6,33909r-6,19l,xe" fillcolor="#1d4169" stroked="f" strokeweight="0">
                <v:stroke miterlimit="83231f" joinstyle="miter"/>
                <v:path arrowok="t" textboxrect="0,0,115056,207658"/>
              </v:shape>
              <v:shape id="Shape 62" o:spid="_x0000_s1074" style="position:absolute;left:17412;top:2569;width:2186;height:2065;visibility:visible;mso-wrap-style:square;v-text-anchor:top" coordsize="218592,2064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" path="m,l78181,r80226,161049l158407,32156v,-3556,-2070,-5905,-5613,-6210l133337,24473,133337,r85255,l218592,24181r-25082,2362l193510,206477r-33630,c147206,206477,137770,201168,132448,190246l61354,46292r,128028c61354,177864,63424,180226,66954,180518r20371,1473l87325,206477r-85547,l1778,182283r24765,-2349l26543,32156v,-3556,-2057,-5905,-5588,-6210l,24473,,xe" fillcolor="#1d4169" stroked="f" strokeweight="0">
                <v:stroke miterlimit="83231f" joinstyle="miter"/>
                <v:path arrowok="t" textboxrect="0,0,218592,206477"/>
              </v:shape>
              <v:shape id="Shape 63" o:spid="_x0000_s1075" style="position:absolute;left:19808;top:2569;width:1896;height:2065;visibility:visible;mso-wrap-style:square;v-text-anchor:top" coordsize="189662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" path="m2946,l186715,r2947,66675l161049,66675,156032,29502r-40995,l115037,174041v,3543,2070,5905,5613,6185l146596,182004r,24485l43358,206489r,-24485l74625,179946r,-144538c74625,31560,72555,29502,68720,29502r-35103,l28905,66675,,66675,2946,xe" fillcolor="#1d4169" stroked="f" strokeweight="0">
                <v:stroke miterlimit="83231f" joinstyle="miter"/>
                <v:path arrowok="t" textboxrect="0,0,189662,206489"/>
              </v:shape>
              <v:shape id="Shape 64" o:spid="_x0000_s1076" style="position:absolute;left:21917;top:2569;width:914;height:2065;visibility:visible;mso-wrap-style:square;v-text-anchor:top" coordsize="91453,2064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" path="m,l91453,r,24486l66065,26543r,147790c66065,177876,68136,180226,71679,180543r19774,1461l91453,206489,,206489,,182004r25654,-2058l25654,32156v,-3543,-2057,-5905,-5588,-6184l,24486,,xe" fillcolor="#1d4169" stroked="f" strokeweight="0">
                <v:stroke miterlimit="83231f" joinstyle="miter"/>
                <v:path arrowok="t" textboxrect="0,0,91453,206489"/>
              </v:shape>
              <v:shape id="Shape 65" o:spid="_x0000_s1077" style="position:absolute;left:23058;top:2522;width:1726;height:2159;visibility:visible;mso-wrap-style:square;v-text-anchor:top" coordsize="172568,2159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" path="m89370,v22720,,46317,2349,72276,8560l169024,68123r-29210,l133629,38938v-584,-3543,-2654,-5296,-6197,-5893c113868,30671,102070,29794,89370,29794v-34798,,-48959,11786,-48959,78169c40411,174028,54572,186131,88798,186131v27737,,44247,-6782,48375,-39535l172568,146596v-3836,54572,-35687,69329,-83770,69329c30670,215925,,193802,,107963,,18872,30670,,89370,xe" fillcolor="#1d4169" stroked="f" strokeweight="0">
                <v:stroke miterlimit="83231f" joinstyle="miter"/>
                <v:path arrowok="t" textboxrect="0,0,172568,215925"/>
              </v:shape>
              <w10:wrap type="square"/>
            </v:group>
          </w:pict>
        </mc:Fallback>
      </mc:AlternateContent>
    </w:r>
    <w:r w:rsidRPr="00405F0D">
      <w:rPr>
        <w:rFonts w:ascii="Arial" w:hAnsi="Arial"/>
        <w:b/>
        <w:color w:val="1D4169"/>
        <w:sz w:val="20"/>
      </w:rPr>
      <w:t xml:space="preserve">Division of </w:t>
    </w:r>
    <w:r w:rsidR="00113141">
      <w:rPr>
        <w:rFonts w:ascii="Arial" w:hAnsi="Arial"/>
        <w:b/>
        <w:color w:val="1D4169"/>
        <w:sz w:val="20"/>
      </w:rPr>
      <w:t xml:space="preserve">University </w:t>
    </w:r>
    <w:r w:rsidR="00113141">
      <w:rPr>
        <w:rFonts w:ascii="Arial" w:hAnsi="Arial"/>
        <w:b/>
        <w:color w:val="1D4169"/>
        <w:sz w:val="20"/>
      </w:rPr>
      <w:t>Communications</w:t>
    </w:r>
  </w:p>
  <w:p w14:paraId="4838DE9A" w14:textId="77777777" w:rsidR="00BF4382" w:rsidRPr="00405F0D" w:rsidRDefault="00BF4382" w:rsidP="00BF4382">
    <w:pPr>
      <w:spacing w:after="2" w:line="257" w:lineRule="auto"/>
      <w:ind w:left="10" w:right="-15" w:hanging="10"/>
      <w:jc w:val="right"/>
      <w:rPr>
        <w:rFonts w:ascii="Arial" w:hAnsi="Arial"/>
      </w:rPr>
    </w:pPr>
    <w:r w:rsidRPr="00405F0D">
      <w:rPr>
        <w:rFonts w:ascii="Arial" w:hAnsi="Arial"/>
        <w:color w:val="1D4169"/>
        <w:sz w:val="20"/>
      </w:rPr>
      <w:t>Boca Raton Campus</w:t>
    </w:r>
  </w:p>
  <w:p w14:paraId="48C09728" w14:textId="6914F88D" w:rsidR="00BF4382" w:rsidRPr="00405F0D" w:rsidRDefault="00BF4382" w:rsidP="00BF4382">
    <w:pPr>
      <w:spacing w:after="2" w:line="257" w:lineRule="auto"/>
      <w:ind w:left="10" w:right="-15" w:hanging="10"/>
      <w:jc w:val="right"/>
      <w:rPr>
        <w:rFonts w:ascii="Arial" w:hAnsi="Arial"/>
      </w:rPr>
    </w:pPr>
    <w:r w:rsidRPr="00405F0D">
      <w:rPr>
        <w:rFonts w:ascii="Arial" w:hAnsi="Arial"/>
        <w:color w:val="1D4169"/>
        <w:sz w:val="20"/>
      </w:rPr>
      <w:t xml:space="preserve">777 Glades Road, </w:t>
    </w:r>
    <w:r w:rsidR="00032742">
      <w:rPr>
        <w:rFonts w:ascii="Arial" w:hAnsi="Arial"/>
        <w:color w:val="1D4169"/>
        <w:sz w:val="20"/>
      </w:rPr>
      <w:t>AD10</w:t>
    </w:r>
  </w:p>
  <w:p w14:paraId="64A01BDA" w14:textId="7306F421" w:rsidR="008F2651" w:rsidRPr="00405F0D" w:rsidRDefault="00BF4382" w:rsidP="00BF4382">
    <w:pPr>
      <w:spacing w:after="0"/>
      <w:ind w:left="-6584" w:right="-15" w:hanging="10"/>
      <w:jc w:val="right"/>
      <w:rPr>
        <w:rFonts w:ascii="Arial" w:hAnsi="Arial"/>
        <w:color w:val="1D4169"/>
        <w:sz w:val="20"/>
      </w:rPr>
    </w:pPr>
    <w:r w:rsidRPr="00405F0D">
      <w:rPr>
        <w:rFonts w:ascii="Arial" w:hAnsi="Arial"/>
        <w:color w:val="1D4169"/>
        <w:sz w:val="20"/>
      </w:rPr>
      <w:t>Boca Raton, F</w:t>
    </w:r>
    <w:r w:rsidR="00032742">
      <w:rPr>
        <w:rFonts w:ascii="Arial" w:hAnsi="Arial"/>
        <w:color w:val="1D4169"/>
        <w:sz w:val="20"/>
      </w:rPr>
      <w:t>L</w:t>
    </w:r>
    <w:r w:rsidRPr="00405F0D">
      <w:rPr>
        <w:rFonts w:ascii="Arial" w:hAnsi="Arial"/>
        <w:color w:val="1D4169"/>
        <w:sz w:val="20"/>
      </w:rPr>
      <w:t xml:space="preserve"> 33431</w:t>
    </w:r>
    <w:r w:rsidRPr="00405F0D">
      <w:rPr>
        <w:rFonts w:ascii="Arial" w:hAnsi="Arial"/>
        <w:color w:val="1D4169"/>
        <w:sz w:val="20"/>
      </w:rPr>
      <w:br/>
    </w:r>
    <w:proofErr w:type="spellStart"/>
    <w:r w:rsidRPr="00405F0D">
      <w:rPr>
        <w:rFonts w:ascii="Arial" w:hAnsi="Arial"/>
        <w:color w:val="1D4169"/>
        <w:sz w:val="20"/>
      </w:rPr>
      <w:t>tel</w:t>
    </w:r>
    <w:proofErr w:type="spellEnd"/>
    <w:r w:rsidRPr="00405F0D">
      <w:rPr>
        <w:rFonts w:ascii="Arial" w:hAnsi="Arial"/>
        <w:color w:val="1D4169"/>
        <w:sz w:val="20"/>
      </w:rPr>
      <w:t>: 561.297</w:t>
    </w:r>
    <w:r w:rsidR="00032742">
      <w:rPr>
        <w:rFonts w:ascii="Arial" w:hAnsi="Arial"/>
        <w:color w:val="1D4169"/>
        <w:sz w:val="20"/>
      </w:rPr>
      <w:t>.1350</w:t>
    </w:r>
  </w:p>
  <w:p w14:paraId="57DAF3C9" w14:textId="11F6BBD2" w:rsidR="00405F0D" w:rsidRPr="00405F0D" w:rsidRDefault="00405F0D" w:rsidP="00BF4382">
    <w:pPr>
      <w:spacing w:after="0"/>
      <w:ind w:left="-6584" w:right="-15" w:hanging="10"/>
      <w:jc w:val="right"/>
      <w:rPr>
        <w:i/>
      </w:rPr>
    </w:pPr>
    <w:r w:rsidRPr="00405F0D">
      <w:rPr>
        <w:rFonts w:ascii="Arial" w:hAnsi="Arial"/>
        <w:i/>
        <w:color w:val="1D4169"/>
        <w:sz w:val="20"/>
      </w:rPr>
      <w:t>www.fau.edu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623B6" w14:textId="77777777" w:rsidR="00D8019C" w:rsidRDefault="00D801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617"/>
    <w:rsid w:val="00032742"/>
    <w:rsid w:val="00113141"/>
    <w:rsid w:val="0021221A"/>
    <w:rsid w:val="00250E32"/>
    <w:rsid w:val="002F7617"/>
    <w:rsid w:val="00405F0D"/>
    <w:rsid w:val="005E4272"/>
    <w:rsid w:val="007E3EF9"/>
    <w:rsid w:val="008F2651"/>
    <w:rsid w:val="00BF4382"/>
    <w:rsid w:val="00D8019C"/>
    <w:rsid w:val="00E549E1"/>
    <w:rsid w:val="00F0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D16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6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651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8F26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65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CACCC0-33BA-2A48-ACD6-CC475DBD2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FAU Letterhead_2026.dotx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 Letterhead_2023</vt:lpstr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 Letterhead_2023</dc:title>
  <dc:subject/>
  <dc:creator>James Weiner</dc:creator>
  <cp:keywords/>
  <cp:lastModifiedBy>David Nelson</cp:lastModifiedBy>
  <cp:revision>2</cp:revision>
  <cp:lastPrinted>2024-03-19T17:35:00Z</cp:lastPrinted>
  <dcterms:created xsi:type="dcterms:W3CDTF">2026-05-19T18:42:00Z</dcterms:created>
  <dcterms:modified xsi:type="dcterms:W3CDTF">2026-05-19T18:42:00Z</dcterms:modified>
</cp:coreProperties>
</file>