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361E23B5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475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40"/>
            </w:tblGrid>
            <w:tr w:rsidR="00A6408A" w14:paraId="361E2396" w14:textId="77777777" w:rsidTr="00161647">
              <w:trPr>
                <w:trHeight w:hRule="exact" w:val="5760"/>
              </w:trPr>
              <w:tc>
                <w:tcPr>
                  <w:tcW w:w="6840" w:type="dxa"/>
                </w:tcPr>
                <w:p w14:paraId="361E2395" w14:textId="28F0132C" w:rsidR="00A6408A" w:rsidRDefault="00A8385C">
                  <w:r>
                    <w:pict w14:anchorId="1D1C374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30pt;height:90pt">
                        <v:imagedata r:id="rId5" o:title="Logo wide padding"/>
                      </v:shape>
                    </w:pict>
                  </w:r>
                  <w:r w:rsidR="000471ED">
                    <w:rPr>
                      <w:noProof/>
                      <w:lang w:eastAsia="en-US"/>
                    </w:rPr>
                    <w:drawing>
                      <wp:inline distT="0" distB="0" distL="0" distR="0" wp14:anchorId="4A2AB9D1" wp14:editId="1F1673E1">
                        <wp:extent cx="4484288" cy="2865120"/>
                        <wp:effectExtent l="0" t="0" r="0" b="0"/>
                        <wp:docPr id="3" name="Picture 3" descr="Before You Arrive : Florida Atlantic University - Charles 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efore You Arrive : Florida Atlantic University - Charles 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1606" cy="2895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361E239B" w14:textId="77777777" w:rsidTr="00A8385C">
              <w:trPr>
                <w:trHeight w:hRule="exact" w:val="7830"/>
              </w:trPr>
              <w:tc>
                <w:tcPr>
                  <w:tcW w:w="6840" w:type="dxa"/>
                </w:tcPr>
                <w:p w14:paraId="5101A8F8" w14:textId="1335BD27" w:rsidR="001271CB" w:rsidRPr="00161647" w:rsidRDefault="00521A42" w:rsidP="00E05981">
                  <w:pPr>
                    <w:pStyle w:val="Subtitle"/>
                    <w:spacing w:before="0"/>
                    <w:jc w:val="center"/>
                    <w:rPr>
                      <w:b/>
                      <w:color w:val="C00000"/>
                      <w:sz w:val="56"/>
                      <w:szCs w:val="56"/>
                    </w:rPr>
                  </w:pPr>
                  <w:r w:rsidRPr="00161647">
                    <w:rPr>
                      <w:b/>
                      <w:color w:val="C00000"/>
                      <w:sz w:val="56"/>
                      <w:szCs w:val="56"/>
                    </w:rPr>
                    <w:t xml:space="preserve">Join us for a </w:t>
                  </w:r>
                  <w:r w:rsidR="00577BFF" w:rsidRPr="00161647">
                    <w:rPr>
                      <w:b/>
                      <w:color w:val="C00000"/>
                      <w:sz w:val="56"/>
                      <w:szCs w:val="56"/>
                    </w:rPr>
                    <w:t>Virtual</w:t>
                  </w:r>
                </w:p>
                <w:p w14:paraId="7EBD7283" w14:textId="77777777" w:rsidR="00F41C11" w:rsidRPr="00161647" w:rsidRDefault="001271CB" w:rsidP="00E05981">
                  <w:pPr>
                    <w:pStyle w:val="Subtitle"/>
                    <w:spacing w:before="0"/>
                    <w:jc w:val="center"/>
                    <w:rPr>
                      <w:b/>
                      <w:color w:val="C00000"/>
                      <w:sz w:val="56"/>
                      <w:szCs w:val="56"/>
                    </w:rPr>
                  </w:pPr>
                  <w:r w:rsidRPr="00161647">
                    <w:rPr>
                      <w:b/>
                      <w:color w:val="C00000"/>
                      <w:sz w:val="56"/>
                      <w:szCs w:val="56"/>
                    </w:rPr>
                    <w:t xml:space="preserve">STUDENT PANEL </w:t>
                  </w:r>
                  <w:r w:rsidR="00577BFF" w:rsidRPr="00161647">
                    <w:rPr>
                      <w:b/>
                      <w:color w:val="C00000"/>
                      <w:sz w:val="56"/>
                      <w:szCs w:val="56"/>
                    </w:rPr>
                    <w:t>Workshop</w:t>
                  </w:r>
                  <w:r w:rsidR="00F41C11" w:rsidRPr="00161647">
                    <w:rPr>
                      <w:b/>
                      <w:color w:val="C00000"/>
                      <w:sz w:val="56"/>
                      <w:szCs w:val="56"/>
                    </w:rPr>
                    <w:t xml:space="preserve"> </w:t>
                  </w:r>
                </w:p>
                <w:p w14:paraId="3FFB0401" w14:textId="2CCE3B15" w:rsidR="00521A42" w:rsidRPr="00161647" w:rsidRDefault="00F41C11" w:rsidP="00E05981">
                  <w:pPr>
                    <w:pStyle w:val="Subtitle"/>
                    <w:spacing w:before="0"/>
                    <w:jc w:val="center"/>
                    <w:rPr>
                      <w:b/>
                      <w:color w:val="C00000"/>
                      <w:sz w:val="56"/>
                      <w:szCs w:val="56"/>
                    </w:rPr>
                  </w:pPr>
                  <w:r w:rsidRPr="00161647">
                    <w:rPr>
                      <w:b/>
                      <w:color w:val="C00000"/>
                      <w:sz w:val="56"/>
                      <w:szCs w:val="56"/>
                    </w:rPr>
                    <w:t>on Webex</w:t>
                  </w:r>
                </w:p>
                <w:p w14:paraId="361E2398" w14:textId="5598DA27" w:rsidR="00A6408A" w:rsidRPr="00F41C11" w:rsidRDefault="00577BFF" w:rsidP="00161647">
                  <w:pPr>
                    <w:pStyle w:val="Subtitle"/>
                    <w:jc w:val="both"/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521A42">
                    <w:rPr>
                      <w:b/>
                      <w:color w:val="FF0000"/>
                      <w:sz w:val="56"/>
                      <w:szCs w:val="56"/>
                    </w:rPr>
                    <w:t xml:space="preserve"> </w:t>
                  </w:r>
                  <w:r w:rsidR="00161647">
                    <w:rPr>
                      <w:caps w:val="0"/>
                      <w:sz w:val="32"/>
                      <w:szCs w:val="32"/>
                    </w:rPr>
                    <w:t>Ask questions to current Pre-Health Professions students who applied and got accepted in the 2020 cycle. The student panel will provide insight and perspective for the application and interview process.</w:t>
                  </w:r>
                </w:p>
                <w:p w14:paraId="59191DC9" w14:textId="33989677" w:rsidR="00521A42" w:rsidRDefault="00521A42" w:rsidP="00521A42">
                  <w:pPr>
                    <w:pStyle w:val="Title"/>
                    <w:spacing w:line="192" w:lineRule="auto"/>
                    <w:rPr>
                      <w:sz w:val="32"/>
                      <w:szCs w:val="32"/>
                    </w:rPr>
                  </w:pPr>
                </w:p>
                <w:p w14:paraId="7FD12307" w14:textId="614A0E42" w:rsidR="00521A42" w:rsidRDefault="00161647" w:rsidP="00161647">
                  <w:pPr>
                    <w:pStyle w:val="Title"/>
                    <w:spacing w:line="192" w:lineRule="auto"/>
                    <w:jc w:val="both"/>
                    <w:rPr>
                      <w:caps w:val="0"/>
                      <w:sz w:val="32"/>
                      <w:szCs w:val="32"/>
                    </w:rPr>
                  </w:pPr>
                  <w:r>
                    <w:rPr>
                      <w:caps w:val="0"/>
                      <w:sz w:val="32"/>
                      <w:szCs w:val="32"/>
                    </w:rPr>
                    <w:t xml:space="preserve">The Pre-Health Professions advisors will offer you advice while the student panel gives you an overview of their experience. </w:t>
                  </w:r>
                </w:p>
                <w:p w14:paraId="7111DFCD" w14:textId="77777777" w:rsidR="00A8385C" w:rsidRPr="00521A42" w:rsidRDefault="00A8385C" w:rsidP="00161647">
                  <w:pPr>
                    <w:pStyle w:val="Title"/>
                    <w:spacing w:line="192" w:lineRule="auto"/>
                    <w:jc w:val="both"/>
                    <w:rPr>
                      <w:sz w:val="32"/>
                      <w:szCs w:val="32"/>
                    </w:rPr>
                  </w:pPr>
                </w:p>
                <w:p w14:paraId="361E239A" w14:textId="617C74E1" w:rsidR="00A6408A" w:rsidRDefault="00161647" w:rsidP="0091120B">
                  <w:r>
                    <w:t xml:space="preserve"> </w:t>
                  </w:r>
                  <w:r w:rsidR="00A8385C">
                    <w:pict w14:anchorId="7E9CD2A5">
                      <v:shape id="_x0000_i1046" type="#_x0000_t75" style="width:330pt;height:90pt">
                        <v:imagedata r:id="rId5" o:title="Logo wide padding"/>
                      </v:shape>
                    </w:pict>
                  </w:r>
                </w:p>
              </w:tc>
            </w:tr>
            <w:tr w:rsidR="00A6408A" w14:paraId="361E239D" w14:textId="77777777" w:rsidTr="00161647">
              <w:trPr>
                <w:trHeight w:hRule="exact" w:val="1440"/>
              </w:trPr>
              <w:tc>
                <w:tcPr>
                  <w:tcW w:w="6840" w:type="dxa"/>
                  <w:vAlign w:val="bottom"/>
                </w:tcPr>
                <w:p w14:paraId="361E239C" w14:textId="0BF2510B" w:rsidR="00A6408A" w:rsidRDefault="00A6408A">
                  <w:bookmarkStart w:id="0" w:name="_GoBack"/>
                  <w:bookmarkEnd w:id="0"/>
                </w:p>
              </w:tc>
            </w:tr>
          </w:tbl>
          <w:p w14:paraId="361E239E" w14:textId="77777777" w:rsidR="00A6408A" w:rsidRDefault="00A6408A"/>
        </w:tc>
        <w:tc>
          <w:tcPr>
            <w:tcW w:w="144" w:type="dxa"/>
          </w:tcPr>
          <w:p w14:paraId="361E239F" w14:textId="77777777" w:rsidR="00A6408A" w:rsidRDefault="00A6408A"/>
        </w:tc>
        <w:tc>
          <w:tcPr>
            <w:tcW w:w="3456" w:type="dxa"/>
          </w:tcPr>
          <w:tbl>
            <w:tblPr>
              <w:tblpPr w:leftFromText="180" w:rightFromText="180" w:horzAnchor="margin" w:tblpY="-720"/>
              <w:tblOverlap w:val="never"/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161647" w14:paraId="361E23A9" w14:textId="77777777" w:rsidTr="009671C7">
              <w:trPr>
                <w:trHeight w:hRule="exact" w:val="8100"/>
              </w:trPr>
              <w:tc>
                <w:tcPr>
                  <w:tcW w:w="3456" w:type="dxa"/>
                  <w:shd w:val="clear" w:color="auto" w:fill="3476B1" w:themeFill="accent2" w:themeFillShade="BF"/>
                </w:tcPr>
                <w:p w14:paraId="100A6EB7" w14:textId="2CC1A753" w:rsidR="00161647" w:rsidRPr="000471ED" w:rsidRDefault="00161647" w:rsidP="00161647">
                  <w:pPr>
                    <w:pStyle w:val="ContactInf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br/>
                  </w:r>
                  <w:r w:rsidRPr="00BC2BEE">
                    <w:rPr>
                      <w:b/>
                      <w:sz w:val="32"/>
                      <w:szCs w:val="32"/>
                    </w:rPr>
                    <w:t xml:space="preserve"> INFORMATION</w:t>
                  </w:r>
                </w:p>
                <w:p w14:paraId="7B46284F" w14:textId="77777777" w:rsidR="00161647" w:rsidRDefault="00161647" w:rsidP="00161647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161647">
                    <w:rPr>
                      <w:szCs w:val="24"/>
                    </w:rPr>
                    <w:t>June 22, 2020</w:t>
                  </w:r>
                  <w:r>
                    <w:rPr>
                      <w:sz w:val="24"/>
                      <w:szCs w:val="24"/>
                    </w:rPr>
                    <w:br/>
                  </w:r>
                </w:p>
                <w:p w14:paraId="4D8569FE" w14:textId="77777777" w:rsidR="00161647" w:rsidRPr="00E03B16" w:rsidRDefault="00A8385C" w:rsidP="00161647">
                  <w:pPr>
                    <w:pStyle w:val="Heading2"/>
                    <w:rPr>
                      <w:sz w:val="24"/>
                      <w:szCs w:val="24"/>
                    </w:rPr>
                  </w:pPr>
                  <w:hyperlink r:id="rId7" w:history="1">
                    <w:r w:rsidR="00161647" w:rsidRPr="00E03B16">
                      <w:rPr>
                        <w:rStyle w:val="Hyperlink"/>
                        <w:color w:val="FFFFFF" w:themeColor="background1"/>
                        <w:sz w:val="18"/>
                        <w:szCs w:val="24"/>
                      </w:rPr>
                      <w:t>https://fau.webex.com/fau/onstage/g.php?MTID=e03873a54981701d4affcda70e8809ebc</w:t>
                    </w:r>
                  </w:hyperlink>
                  <w:r w:rsidR="00161647" w:rsidRPr="00E03B16">
                    <w:rPr>
                      <w:sz w:val="24"/>
                      <w:szCs w:val="24"/>
                    </w:rPr>
                    <w:t xml:space="preserve">  </w:t>
                  </w:r>
                </w:p>
                <w:p w14:paraId="12400287" w14:textId="77777777" w:rsidR="00161647" w:rsidRDefault="00161647" w:rsidP="00161647">
                  <w:pPr>
                    <w:pStyle w:val="Heading2"/>
                    <w:rPr>
                      <w:sz w:val="24"/>
                      <w:szCs w:val="24"/>
                    </w:rPr>
                  </w:pPr>
                </w:p>
                <w:p w14:paraId="3CADB2EF" w14:textId="77777777" w:rsidR="00161647" w:rsidRDefault="00161647" w:rsidP="00161647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@ 11:30-1:00 AM</w:t>
                  </w:r>
                </w:p>
                <w:p w14:paraId="6EB65602" w14:textId="77777777" w:rsidR="00161647" w:rsidRPr="000471ED" w:rsidRDefault="00161647" w:rsidP="00161647">
                  <w:pPr>
                    <w:pStyle w:val="Line"/>
                  </w:pPr>
                </w:p>
                <w:p w14:paraId="640E8D1A" w14:textId="77777777" w:rsidR="00161647" w:rsidRPr="00161647" w:rsidRDefault="00161647" w:rsidP="00161647">
                  <w:pPr>
                    <w:pStyle w:val="Heading2"/>
                    <w:rPr>
                      <w:szCs w:val="24"/>
                    </w:rPr>
                  </w:pPr>
                  <w:r w:rsidRPr="00161647">
                    <w:rPr>
                      <w:szCs w:val="24"/>
                    </w:rPr>
                    <w:t>June 24,2020</w:t>
                  </w:r>
                </w:p>
                <w:p w14:paraId="1D47FA63" w14:textId="77777777" w:rsidR="00161647" w:rsidRPr="00E03B16" w:rsidRDefault="00161647" w:rsidP="00161647">
                  <w:pPr>
                    <w:pStyle w:val="Line"/>
                  </w:pPr>
                </w:p>
                <w:p w14:paraId="776627DB" w14:textId="77777777" w:rsidR="00161647" w:rsidRPr="00E03B16" w:rsidRDefault="00A8385C" w:rsidP="00161647">
                  <w:pPr>
                    <w:pStyle w:val="ContactInfo"/>
                    <w:rPr>
                      <w:b/>
                      <w:sz w:val="22"/>
                      <w:szCs w:val="22"/>
                    </w:rPr>
                  </w:pPr>
                  <w:hyperlink r:id="rId8" w:history="1">
                    <w:r w:rsidR="00161647" w:rsidRPr="00E03B16">
                      <w:rPr>
                        <w:rStyle w:val="Hyperlink"/>
                        <w:b/>
                        <w:color w:val="FFFFFF" w:themeColor="background1"/>
                        <w:sz w:val="22"/>
                        <w:szCs w:val="22"/>
                      </w:rPr>
                      <w:t>https://fau.webex.com/fau/onstage/g.php?MTID=e96eeb48338f77822ab672671584f565b</w:t>
                    </w:r>
                  </w:hyperlink>
                  <w:r w:rsidR="00161647" w:rsidRPr="00E03B16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14:paraId="2513EBE7" w14:textId="77777777" w:rsidR="00161647" w:rsidRDefault="00161647" w:rsidP="00161647">
                  <w:pPr>
                    <w:pStyle w:val="ContactInfo"/>
                    <w:rPr>
                      <w:rFonts w:asciiTheme="majorHAnsi" w:hAnsiTheme="majorHAnsi"/>
                    </w:rPr>
                  </w:pPr>
                  <w:r w:rsidRPr="000471ED">
                    <w:rPr>
                      <w:rFonts w:asciiTheme="majorHAnsi" w:hAnsiTheme="majorHAnsi"/>
                    </w:rPr>
                    <w:t>@ 9:30-11:30 AM</w:t>
                  </w:r>
                </w:p>
                <w:p w14:paraId="6D5D5691" w14:textId="77777777" w:rsidR="00161647" w:rsidRPr="00E03B16" w:rsidRDefault="00161647" w:rsidP="00161647">
                  <w:pPr>
                    <w:pStyle w:val="Line"/>
                  </w:pPr>
                </w:p>
                <w:p w14:paraId="361E23A8" w14:textId="253226E2" w:rsidR="00161647" w:rsidRPr="00C33209" w:rsidRDefault="00161647" w:rsidP="00161647">
                  <w:pPr>
                    <w:pStyle w:val="Heading2"/>
                  </w:pPr>
                </w:p>
              </w:tc>
            </w:tr>
            <w:tr w:rsidR="00161647" w14:paraId="361E23AB" w14:textId="77777777" w:rsidTr="001271CB">
              <w:trPr>
                <w:trHeight w:hRule="exact" w:val="144"/>
              </w:trPr>
              <w:tc>
                <w:tcPr>
                  <w:tcW w:w="3456" w:type="dxa"/>
                </w:tcPr>
                <w:p w14:paraId="361E23AA" w14:textId="77777777" w:rsidR="00161647" w:rsidRPr="008E2564" w:rsidRDefault="00161647" w:rsidP="00161647">
                  <w:pPr>
                    <w:rPr>
                      <w:b/>
                    </w:rPr>
                  </w:pPr>
                </w:p>
              </w:tc>
            </w:tr>
            <w:tr w:rsidR="00161647" w14:paraId="361E23B3" w14:textId="77777777" w:rsidTr="00161647">
              <w:trPr>
                <w:trHeight w:hRule="exact" w:val="5706"/>
              </w:trPr>
              <w:tc>
                <w:tcPr>
                  <w:tcW w:w="3456" w:type="dxa"/>
                  <w:shd w:val="clear" w:color="auto" w:fill="253356" w:themeFill="accent1" w:themeFillShade="80"/>
                </w:tcPr>
                <w:p w14:paraId="78298112" w14:textId="77777777" w:rsidR="00161647" w:rsidRDefault="00161647" w:rsidP="00161647">
                  <w:pPr>
                    <w:pStyle w:val="Heading2"/>
                    <w:rPr>
                      <w:sz w:val="24"/>
                      <w:szCs w:val="24"/>
                    </w:rPr>
                  </w:pPr>
                </w:p>
                <w:p w14:paraId="38F518EF" w14:textId="0EC35F3E" w:rsidR="00161647" w:rsidRPr="00577BFF" w:rsidRDefault="00161647" w:rsidP="00161647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eNGage &amp; Interact Virtually with other Pre-HEalth Students</w:t>
                  </w:r>
                </w:p>
                <w:p w14:paraId="2DCA5E2B" w14:textId="77777777" w:rsidR="00161647" w:rsidRDefault="00161647" w:rsidP="00161647">
                  <w:pPr>
                    <w:pStyle w:val="Line"/>
                  </w:pPr>
                </w:p>
                <w:p w14:paraId="478B6D30" w14:textId="77777777" w:rsidR="00161647" w:rsidRPr="00577BFF" w:rsidRDefault="00161647" w:rsidP="00161647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Q &amp; A Session</w:t>
                  </w:r>
                </w:p>
                <w:p w14:paraId="4AE8B4E9" w14:textId="77777777" w:rsidR="00161647" w:rsidRDefault="00161647" w:rsidP="00161647">
                  <w:pPr>
                    <w:pStyle w:val="Line"/>
                  </w:pPr>
                </w:p>
                <w:p w14:paraId="5C712CC1" w14:textId="77777777" w:rsidR="00161647" w:rsidRPr="00577BFF" w:rsidRDefault="00161647" w:rsidP="00161647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577BFF">
                    <w:rPr>
                      <w:sz w:val="24"/>
                      <w:szCs w:val="24"/>
                    </w:rPr>
                    <w:t xml:space="preserve">interaction with current medical students and faculty </w:t>
                  </w:r>
                </w:p>
                <w:p w14:paraId="6D0FBE3D" w14:textId="40D85FB4" w:rsidR="00161647" w:rsidRPr="00161647" w:rsidRDefault="00161647" w:rsidP="00161647"/>
              </w:tc>
            </w:tr>
            <w:tr w:rsidR="00161647" w14:paraId="2B4BD14C" w14:textId="77777777" w:rsidTr="001271CB">
              <w:trPr>
                <w:trHeight w:hRule="exact" w:val="3456"/>
              </w:trPr>
              <w:tc>
                <w:tcPr>
                  <w:tcW w:w="3456" w:type="dxa"/>
                  <w:shd w:val="clear" w:color="auto" w:fill="253356" w:themeFill="accent1" w:themeFillShade="80"/>
                </w:tcPr>
                <w:p w14:paraId="487BC401" w14:textId="1C3CD992" w:rsidR="00161647" w:rsidRPr="00577BFF" w:rsidRDefault="00161647" w:rsidP="00161647">
                  <w:pPr>
                    <w:pStyle w:val="Heading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eNGage &amp; Interact Virtually with other Pre-HEalth Students</w:t>
                  </w:r>
                </w:p>
                <w:p w14:paraId="4F1B3A45" w14:textId="77777777" w:rsidR="00161647" w:rsidRDefault="00161647" w:rsidP="00161647">
                  <w:pPr>
                    <w:pStyle w:val="Line"/>
                  </w:pPr>
                </w:p>
                <w:p w14:paraId="2B94A492" w14:textId="77777777" w:rsidR="00161647" w:rsidRPr="00C33209" w:rsidRDefault="00161647" w:rsidP="00161647">
                  <w:pPr>
                    <w:pStyle w:val="Line"/>
                  </w:pPr>
                </w:p>
                <w:p w14:paraId="0FD64CC5" w14:textId="0755F3B6" w:rsidR="00161647" w:rsidRPr="000471ED" w:rsidRDefault="00161647" w:rsidP="00161647">
                  <w:pPr>
                    <w:pStyle w:val="ContactInfo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361E23B4" w14:textId="77777777" w:rsidR="00A6408A" w:rsidRDefault="00A6408A"/>
        </w:tc>
      </w:tr>
    </w:tbl>
    <w:p w14:paraId="361E23B6" w14:textId="77777777" w:rsidR="00A6408A" w:rsidRDefault="002210DD">
      <w:pPr>
        <w:pStyle w:val="NoSpacing"/>
      </w:pPr>
      <w:r>
        <w:t xml:space="preserve"> </w:t>
      </w: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564"/>
    <w:rsid w:val="000471ED"/>
    <w:rsid w:val="001271CB"/>
    <w:rsid w:val="00161647"/>
    <w:rsid w:val="002210DD"/>
    <w:rsid w:val="002E2697"/>
    <w:rsid w:val="00376956"/>
    <w:rsid w:val="003D4716"/>
    <w:rsid w:val="00413F65"/>
    <w:rsid w:val="0050206F"/>
    <w:rsid w:val="00521A42"/>
    <w:rsid w:val="00577BFF"/>
    <w:rsid w:val="0058222A"/>
    <w:rsid w:val="00631A86"/>
    <w:rsid w:val="008E2564"/>
    <w:rsid w:val="0091120B"/>
    <w:rsid w:val="009143E6"/>
    <w:rsid w:val="00A6408A"/>
    <w:rsid w:val="00A8385C"/>
    <w:rsid w:val="00BC2BEE"/>
    <w:rsid w:val="00C039D9"/>
    <w:rsid w:val="00C33209"/>
    <w:rsid w:val="00E03B16"/>
    <w:rsid w:val="00E05981"/>
    <w:rsid w:val="00E9628D"/>
    <w:rsid w:val="00F41C11"/>
    <w:rsid w:val="00FE239C"/>
    <w:rsid w:val="00FF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1E2395"/>
  <w15:chartTrackingRefBased/>
  <w15:docId w15:val="{89C17375-1F64-40FD-BF09-E6D427430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42852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53356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253356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243255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253356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253356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253356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253356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24325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243255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53356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253356" w:themeColor="accent1" w:themeShade="80"/>
        <w:bottom w:val="single" w:sz="4" w:space="10" w:color="253356" w:themeColor="accent1" w:themeShade="80"/>
      </w:pBdr>
      <w:spacing w:before="360" w:after="360"/>
      <w:ind w:left="864" w:right="864"/>
      <w:jc w:val="center"/>
    </w:pPr>
    <w:rPr>
      <w:i/>
      <w:iCs/>
      <w:color w:val="253356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53356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53356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53356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471ED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u.webex.com/fau/onstage/g.php?MTID=e96eeb48338f77822ab672671584f565b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au.webex.com/fau/onstage/g.php?MTID=e03873a54981701d4affcda70e8809eb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guzman2015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9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eguzman2015</dc:creator>
  <cp:keywords/>
  <dc:description/>
  <cp:lastModifiedBy>Zachary Greathouse</cp:lastModifiedBy>
  <cp:revision>6</cp:revision>
  <cp:lastPrinted>2012-12-25T21:02:00Z</cp:lastPrinted>
  <dcterms:created xsi:type="dcterms:W3CDTF">2020-06-04T17:07:00Z</dcterms:created>
  <dcterms:modified xsi:type="dcterms:W3CDTF">2020-06-05T13:01:00Z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