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6AFD" w14:textId="77777777" w:rsidR="00E62E75" w:rsidRPr="00F3450B" w:rsidRDefault="00E62E75" w:rsidP="00E62E75">
      <w:pPr>
        <w:spacing w:before="0" w:after="0"/>
        <w:ind w:left="0"/>
        <w:jc w:val="center"/>
        <w:rPr>
          <w:rStyle w:val="Hyperlink"/>
          <w:rFonts w:cstheme="minorHAnsi"/>
        </w:rPr>
      </w:pPr>
      <w:r w:rsidRPr="00B800FC">
        <w:rPr>
          <w:rFonts w:cstheme="minorHAnsi"/>
          <w:b/>
          <w:highlight w:val="cyan"/>
        </w:rPr>
        <w:t>Complete and attach TAR form with an email to your Chair requesting approval, Cc</w:t>
      </w:r>
      <w:r w:rsidRPr="00B800FC">
        <w:rPr>
          <w:rFonts w:cstheme="minorHAnsi"/>
          <w:highlight w:val="cyan"/>
        </w:rPr>
        <w:t xml:space="preserve">: </w:t>
      </w:r>
      <w:hyperlink r:id="rId8" w:history="1">
        <w:r w:rsidRPr="00B800FC">
          <w:rPr>
            <w:rStyle w:val="Hyperlink"/>
            <w:rFonts w:cstheme="minorHAnsi"/>
            <w:highlight w:val="cyan"/>
          </w:rPr>
          <w:t>patricka@fau.edu</w:t>
        </w:r>
      </w:hyperlink>
    </w:p>
    <w:p w14:paraId="4959254E" w14:textId="77777777" w:rsidR="001428B1" w:rsidRPr="00807589" w:rsidRDefault="00733D2C" w:rsidP="008428BB">
      <w:pPr>
        <w:pStyle w:val="Title"/>
        <w:rPr>
          <w:b/>
          <w:sz w:val="28"/>
          <w:szCs w:val="28"/>
          <w:u w:val="single"/>
        </w:rPr>
      </w:pPr>
      <w:r w:rsidRPr="00807589">
        <w:rPr>
          <w:b/>
          <w:sz w:val="28"/>
          <w:szCs w:val="28"/>
          <w:u w:val="single"/>
        </w:rPr>
        <w:t xml:space="preserve">Travel Authorization </w:t>
      </w:r>
    </w:p>
    <w:p w14:paraId="7BF9006B" w14:textId="70D3D7C1" w:rsidR="008428BB" w:rsidRPr="001428B1" w:rsidRDefault="0054283D" w:rsidP="001428B1">
      <w:pPr>
        <w:spacing w:before="0" w:after="0"/>
        <w:ind w:left="0"/>
        <w:rPr>
          <w:rFonts w:cstheme="minorHAnsi"/>
          <w:sz w:val="20"/>
          <w:szCs w:val="20"/>
        </w:rPr>
      </w:pPr>
      <w:r w:rsidRPr="00230DE4">
        <w:rPr>
          <w:b/>
          <w:bCs/>
        </w:rPr>
        <w:t>Submit Absence</w:t>
      </w:r>
      <w:r w:rsidR="00230DE4" w:rsidRPr="00230DE4">
        <w:rPr>
          <w:b/>
          <w:bCs/>
        </w:rPr>
        <w:t xml:space="preserve"> in Workday</w:t>
      </w:r>
      <w:r w:rsidRPr="00230DE4">
        <w:rPr>
          <w:b/>
          <w:bCs/>
        </w:rPr>
        <w:t>:</w:t>
      </w:r>
      <w:r>
        <w:t xml:space="preserve"> Type: “</w:t>
      </w:r>
      <w:r w:rsidR="001C7F8C">
        <w:t>Create Request</w:t>
      </w:r>
      <w:r>
        <w:t>” in Workday</w:t>
      </w:r>
      <w:r w:rsidR="001C7F8C">
        <w:t xml:space="preserve"> </w:t>
      </w:r>
      <w:r>
        <w:t>then enter request type: “</w:t>
      </w:r>
      <w:r w:rsidRPr="0054283D">
        <w:t xml:space="preserve">Faculty </w:t>
      </w:r>
      <w:r w:rsidRPr="0054283D">
        <w:rPr>
          <w:u w:val="single"/>
        </w:rPr>
        <w:t>Absence</w:t>
      </w:r>
      <w:r w:rsidRPr="0054283D">
        <w:t xml:space="preserve"> Notification Form</w:t>
      </w:r>
      <w:r>
        <w:t>”</w:t>
      </w:r>
    </w:p>
    <w:p w14:paraId="1A91F5F8" w14:textId="37C412CD" w:rsidR="001428B1" w:rsidRDefault="001428B1" w:rsidP="00AA1B75">
      <w:pPr>
        <w:spacing w:before="0" w:after="0"/>
        <w:ind w:left="0"/>
        <w:rPr>
          <w:rStyle w:val="Hyperlink"/>
          <w:color w:val="auto"/>
          <w:sz w:val="16"/>
          <w:szCs w:val="16"/>
          <w:u w:val="none"/>
        </w:rPr>
      </w:pPr>
      <w:r w:rsidRPr="006B047D">
        <w:rPr>
          <w:sz w:val="16"/>
          <w:szCs w:val="16"/>
        </w:rPr>
        <w:t xml:space="preserve">If class time or office hours </w:t>
      </w:r>
      <w:r w:rsidR="0051232F">
        <w:rPr>
          <w:sz w:val="16"/>
          <w:szCs w:val="16"/>
        </w:rPr>
        <w:t xml:space="preserve">will </w:t>
      </w:r>
      <w:r w:rsidRPr="006B047D">
        <w:rPr>
          <w:sz w:val="16"/>
          <w:szCs w:val="16"/>
        </w:rPr>
        <w:t>be missed, please indicate Date(s), Course # and Coverage:  _____________________</w:t>
      </w:r>
      <w:r w:rsidR="006B047D">
        <w:rPr>
          <w:sz w:val="16"/>
          <w:szCs w:val="16"/>
        </w:rPr>
        <w:t>__________________________</w:t>
      </w:r>
    </w:p>
    <w:p w14:paraId="6C95F08D" w14:textId="77777777" w:rsidR="00EB336E" w:rsidRPr="00EB336E" w:rsidRDefault="00EB336E" w:rsidP="00AA1B75">
      <w:pPr>
        <w:spacing w:before="0" w:after="0"/>
        <w:ind w:left="0"/>
        <w:rPr>
          <w:sz w:val="16"/>
          <w:szCs w:val="16"/>
        </w:rPr>
      </w:pPr>
    </w:p>
    <w:p w14:paraId="4F3A39AC" w14:textId="77777777" w:rsidR="00824961" w:rsidRPr="00D64EE4" w:rsidRDefault="00C42CB1">
      <w:pPr>
        <w:pStyle w:val="Heading1"/>
        <w:pBdr>
          <w:top w:val="single" w:sz="4" w:space="1" w:color="7F7F7F" w:themeColor="text1" w:themeTint="80"/>
        </w:pBdr>
        <w:rPr>
          <w:sz w:val="24"/>
        </w:rPr>
      </w:pPr>
      <w:r>
        <w:rPr>
          <w:sz w:val="24"/>
        </w:rPr>
        <w:t xml:space="preserve">Traveler </w:t>
      </w:r>
      <w:r w:rsidR="0064351E" w:rsidRPr="00D64EE4">
        <w:rPr>
          <w:sz w:val="24"/>
        </w:rPr>
        <w:t xml:space="preserve"> INFORMATION</w:t>
      </w:r>
    </w:p>
    <w:tbl>
      <w:tblPr>
        <w:tblW w:w="5002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ontact information"/>
      </w:tblPr>
      <w:tblGrid>
        <w:gridCol w:w="5129"/>
        <w:gridCol w:w="5665"/>
      </w:tblGrid>
      <w:tr w:rsidR="00733D2C" w14:paraId="33419432" w14:textId="77777777" w:rsidTr="00EB336E">
        <w:trPr>
          <w:trHeight w:val="503"/>
        </w:trPr>
        <w:tc>
          <w:tcPr>
            <w:tcW w:w="23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C35D6B" w14:textId="77777777" w:rsidR="00733D2C" w:rsidRDefault="00733D2C" w:rsidP="00276F55">
            <w:pPr>
              <w:pStyle w:val="Heading2"/>
              <w:spacing w:after="0"/>
              <w:rPr>
                <w:b/>
                <w:bCs/>
                <w:color w:val="auto"/>
              </w:rPr>
            </w:pPr>
            <w:r w:rsidRPr="00526346">
              <w:rPr>
                <w:b/>
                <w:bCs/>
                <w:color w:val="auto"/>
              </w:rPr>
              <w:t>Name</w:t>
            </w:r>
            <w:r w:rsidR="00173EAD" w:rsidRPr="00526346">
              <w:rPr>
                <w:b/>
                <w:bCs/>
                <w:color w:val="auto"/>
              </w:rPr>
              <w:t xml:space="preserve"> (as it appears on your travel ID)</w:t>
            </w:r>
            <w:r w:rsidR="003A0DF6" w:rsidRPr="00526346">
              <w:rPr>
                <w:b/>
                <w:bCs/>
                <w:color w:val="auto"/>
              </w:rPr>
              <w:t>:</w:t>
            </w:r>
          </w:p>
          <w:p w14:paraId="6CE394DB" w14:textId="77777777" w:rsidR="009D7558" w:rsidRPr="009D7558" w:rsidRDefault="009D7558" w:rsidP="009D7558"/>
        </w:tc>
        <w:tc>
          <w:tcPr>
            <w:tcW w:w="262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9A399EE" w14:textId="77777777" w:rsidR="00733D2C" w:rsidRDefault="0098125B" w:rsidP="0098125B">
            <w:pPr>
              <w:pStyle w:val="Heading2"/>
              <w:rPr>
                <w:b/>
                <w:color w:val="auto"/>
                <w:sz w:val="20"/>
                <w:szCs w:val="20"/>
              </w:rPr>
            </w:pPr>
            <w:r w:rsidRPr="00041DB0">
              <w:rPr>
                <w:b/>
                <w:color w:val="auto"/>
                <w:sz w:val="20"/>
                <w:szCs w:val="20"/>
              </w:rPr>
              <w:t>Z #</w:t>
            </w:r>
          </w:p>
          <w:p w14:paraId="71D27E3B" w14:textId="77777777" w:rsidR="00B742DC" w:rsidRPr="00B742DC" w:rsidRDefault="00B742DC" w:rsidP="00B742DC"/>
        </w:tc>
      </w:tr>
      <w:tr w:rsidR="00B40DCA" w14:paraId="79AC981F" w14:textId="77777777" w:rsidTr="00B40DCA">
        <w:tc>
          <w:tcPr>
            <w:tcW w:w="5000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5DF1841" w14:textId="77777777" w:rsidR="005F73BC" w:rsidRPr="0086281C" w:rsidRDefault="00F900E2" w:rsidP="005F73BC">
            <w:pPr>
              <w:ind w:left="0"/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</w:pPr>
            <w:r>
              <w:rPr>
                <w:rStyle w:val="Hyperlink"/>
                <w:rFonts w:cstheme="minorHAnsi"/>
                <w:b/>
                <w:color w:val="auto"/>
                <w:u w:val="none"/>
              </w:rPr>
              <w:t xml:space="preserve"> </w:t>
            </w:r>
            <w:r w:rsidR="00265582">
              <w:rPr>
                <w:rStyle w:val="Hyperlink"/>
                <w:rFonts w:cstheme="minorHAnsi"/>
                <w:b/>
                <w:color w:val="auto"/>
                <w:u w:val="none"/>
              </w:rPr>
              <w:t xml:space="preserve"> </w:t>
            </w:r>
            <w:r w:rsidR="00B40DCA" w:rsidRPr="00F900E2">
              <w:rPr>
                <w:rStyle w:val="Hyperlink"/>
                <w:rFonts w:cstheme="minorHAnsi"/>
                <w:b/>
                <w:color w:val="auto"/>
                <w:u w:val="none"/>
              </w:rPr>
              <w:t>Documentation for the conference</w:t>
            </w:r>
            <w:r w:rsidR="00B40DCA" w:rsidRPr="0086281C">
              <w:rPr>
                <w:rStyle w:val="Hyperlink"/>
                <w:rFonts w:cstheme="minorHAnsi"/>
                <w:b/>
                <w:color w:val="auto"/>
                <w:u w:val="none"/>
              </w:rPr>
              <w:t>:</w:t>
            </w:r>
            <w:r w:rsidR="005F73BC" w:rsidRPr="0086281C">
              <w:rPr>
                <w:rStyle w:val="Hyperlink"/>
                <w:rFonts w:cstheme="minorHAnsi"/>
                <w:b/>
                <w:color w:val="auto"/>
                <w:u w:val="none"/>
              </w:rPr>
              <w:t xml:space="preserve"> </w:t>
            </w:r>
            <w:r w:rsidR="00B40DCA"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 xml:space="preserve">If presenting at a conference or conducting research, </w:t>
            </w:r>
            <w:r w:rsidR="005F73BC"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 xml:space="preserve">email </w:t>
            </w:r>
            <w:r w:rsidR="00B40DCA"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 xml:space="preserve">the acceptance letter and schedule for </w:t>
            </w:r>
            <w:r w:rsidR="005F73BC"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 xml:space="preserve"> </w:t>
            </w:r>
          </w:p>
          <w:p w14:paraId="0AB26A81" w14:textId="77777777" w:rsidR="005F73BC" w:rsidRPr="00C0514C" w:rsidRDefault="005F73BC" w:rsidP="00C0514C">
            <w:pPr>
              <w:ind w:left="0"/>
              <w:rPr>
                <w:rFonts w:cstheme="minorHAnsi"/>
                <w:b/>
              </w:rPr>
            </w:pPr>
            <w:r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 xml:space="preserve">  </w:t>
            </w:r>
            <w:r w:rsidR="00B40DCA" w:rsidRPr="0086281C">
              <w:rPr>
                <w:rStyle w:val="Hyperlink"/>
                <w:rFonts w:cstheme="minorHAnsi"/>
                <w:b/>
                <w:color w:val="auto"/>
                <w:highlight w:val="cyan"/>
                <w:u w:val="none"/>
              </w:rPr>
              <w:t>conducting research at the location.</w:t>
            </w:r>
          </w:p>
        </w:tc>
      </w:tr>
      <w:tr w:rsidR="00C0514C" w14:paraId="7B344C6C" w14:textId="77777777" w:rsidTr="00B40DCA">
        <w:tc>
          <w:tcPr>
            <w:tcW w:w="5000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54E57B" w14:textId="77777777" w:rsidR="00B5140D" w:rsidRDefault="00B5140D" w:rsidP="005F73BC">
            <w:pPr>
              <w:ind w:left="0"/>
              <w:rPr>
                <w:rStyle w:val="Hyperlink"/>
                <w:rFonts w:cstheme="minorHAnsi"/>
                <w:b/>
                <w:color w:val="auto"/>
                <w:u w:val="none"/>
              </w:rPr>
            </w:pPr>
            <w:r>
              <w:rPr>
                <w:rStyle w:val="Hyperlink"/>
                <w:rFonts w:cstheme="minorHAnsi"/>
                <w:b/>
                <w:color w:val="auto"/>
                <w:u w:val="none"/>
              </w:rPr>
              <w:t>Additional travelers (if none, please indicate N/A)</w:t>
            </w:r>
          </w:p>
          <w:p w14:paraId="6CF48236" w14:textId="1D4379EB" w:rsidR="00C0514C" w:rsidRDefault="00C0514C" w:rsidP="005F73BC">
            <w:pPr>
              <w:ind w:left="0"/>
              <w:rPr>
                <w:rStyle w:val="Hyperlink"/>
                <w:rFonts w:cstheme="minorHAnsi"/>
                <w:b/>
                <w:color w:val="auto"/>
                <w:u w:val="none"/>
              </w:rPr>
            </w:pPr>
            <w:hyperlink r:id="rId9" w:history="1">
              <w:r w:rsidRPr="00C0514C">
                <w:rPr>
                  <w:rStyle w:val="Hyperlink"/>
                  <w:rFonts w:cstheme="minorHAnsi"/>
                  <w:b/>
                </w:rPr>
                <w:t>UG Student Travel - Policy an</w:t>
              </w:r>
              <w:r w:rsidRPr="00C0514C">
                <w:rPr>
                  <w:rStyle w:val="Hyperlink"/>
                  <w:rFonts w:cstheme="minorHAnsi"/>
                  <w:b/>
                </w:rPr>
                <w:t>d</w:t>
              </w:r>
              <w:r w:rsidRPr="00C0514C">
                <w:rPr>
                  <w:rStyle w:val="Hyperlink"/>
                  <w:rFonts w:cstheme="minorHAnsi"/>
                  <w:b/>
                </w:rPr>
                <w:t xml:space="preserve"> Procedures</w:t>
              </w:r>
            </w:hyperlink>
          </w:p>
        </w:tc>
      </w:tr>
      <w:tr w:rsidR="0098125B" w14:paraId="67079FDD" w14:textId="77777777" w:rsidTr="00EB336E">
        <w:trPr>
          <w:trHeight w:val="413"/>
        </w:trPr>
        <w:tc>
          <w:tcPr>
            <w:tcW w:w="237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64C059" w14:textId="77777777" w:rsidR="0098125B" w:rsidRPr="00320E79" w:rsidRDefault="0098125B" w:rsidP="0098125B">
            <w:pPr>
              <w:pStyle w:val="Heading2"/>
              <w:rPr>
                <w:b/>
                <w:bCs/>
                <w:color w:val="auto"/>
                <w:sz w:val="22"/>
                <w:szCs w:val="22"/>
                <w:highlight w:val="cyan"/>
              </w:rPr>
            </w:pPr>
            <w:r w:rsidRPr="00320E79">
              <w:rPr>
                <w:b/>
                <w:bCs/>
                <w:color w:val="auto"/>
                <w:highlight w:val="cyan"/>
              </w:rPr>
              <w:t xml:space="preserve">Domestic Travel: TAR </w:t>
            </w:r>
            <w:r w:rsidR="00895860" w:rsidRPr="00320E79">
              <w:rPr>
                <w:b/>
                <w:bCs/>
                <w:color w:val="auto"/>
                <w:highlight w:val="cyan"/>
              </w:rPr>
              <w:t xml:space="preserve">form </w:t>
            </w:r>
            <w:r w:rsidR="003F5B1C" w:rsidRPr="00320E79">
              <w:rPr>
                <w:b/>
                <w:bCs/>
                <w:color w:val="auto"/>
                <w:highlight w:val="cyan"/>
              </w:rPr>
              <w:t xml:space="preserve">is </w:t>
            </w:r>
            <w:r w:rsidRPr="00320E79">
              <w:rPr>
                <w:b/>
                <w:bCs/>
                <w:color w:val="auto"/>
                <w:highlight w:val="cyan"/>
              </w:rPr>
              <w:t xml:space="preserve">required at least </w:t>
            </w:r>
            <w:r w:rsidRPr="00320E79">
              <w:rPr>
                <w:b/>
                <w:bCs/>
                <w:color w:val="auto"/>
                <w:highlight w:val="cyan"/>
                <w:u w:val="single"/>
              </w:rPr>
              <w:t>2 weeks</w:t>
            </w:r>
            <w:r w:rsidRPr="00320E79">
              <w:rPr>
                <w:b/>
                <w:bCs/>
                <w:color w:val="auto"/>
                <w:highlight w:val="cyan"/>
              </w:rPr>
              <w:t xml:space="preserve"> in advance.</w:t>
            </w:r>
          </w:p>
        </w:tc>
        <w:tc>
          <w:tcPr>
            <w:tcW w:w="262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33EC93" w14:textId="77777777" w:rsidR="0098125B" w:rsidRPr="00320E79" w:rsidRDefault="0098125B" w:rsidP="0098125B">
            <w:pPr>
              <w:jc w:val="center"/>
              <w:rPr>
                <w:b/>
                <w:bCs/>
                <w:highlight w:val="darkGray"/>
              </w:rPr>
            </w:pPr>
            <w:r w:rsidRPr="00320E79">
              <w:rPr>
                <w:b/>
                <w:bCs/>
                <w:highlight w:val="cyan"/>
              </w:rPr>
              <w:t xml:space="preserve">International Travel: TAR </w:t>
            </w:r>
            <w:r w:rsidR="00895860" w:rsidRPr="00320E79">
              <w:rPr>
                <w:b/>
                <w:bCs/>
                <w:highlight w:val="cyan"/>
              </w:rPr>
              <w:t xml:space="preserve">form </w:t>
            </w:r>
            <w:r w:rsidR="003F5B1C" w:rsidRPr="00320E79">
              <w:rPr>
                <w:b/>
                <w:bCs/>
                <w:highlight w:val="cyan"/>
              </w:rPr>
              <w:t xml:space="preserve">is </w:t>
            </w:r>
            <w:r w:rsidRPr="00320E79">
              <w:rPr>
                <w:b/>
                <w:bCs/>
                <w:highlight w:val="cyan"/>
              </w:rPr>
              <w:t xml:space="preserve">required at least </w:t>
            </w:r>
            <w:r w:rsidRPr="00320E79">
              <w:rPr>
                <w:b/>
                <w:bCs/>
                <w:highlight w:val="cyan"/>
                <w:u w:val="single"/>
              </w:rPr>
              <w:t>4 weeks</w:t>
            </w:r>
            <w:r w:rsidRPr="00320E79">
              <w:rPr>
                <w:b/>
                <w:bCs/>
                <w:highlight w:val="cyan"/>
              </w:rPr>
              <w:t xml:space="preserve"> in advance.</w:t>
            </w:r>
          </w:p>
        </w:tc>
      </w:tr>
      <w:tr w:rsidR="0066752A" w14:paraId="74C842B9" w14:textId="77777777" w:rsidTr="00E25BA5">
        <w:trPr>
          <w:trHeight w:val="413"/>
        </w:trPr>
        <w:tc>
          <w:tcPr>
            <w:tcW w:w="5000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A8CC0AC" w14:textId="77777777" w:rsidR="0066752A" w:rsidRPr="00C85BEC" w:rsidRDefault="0066752A" w:rsidP="00D82197">
            <w:pPr>
              <w:spacing w:before="0" w:after="0"/>
              <w:ind w:left="432" w:right="0" w:hanging="360"/>
              <w:contextualSpacing/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 w:rsidRPr="00C85BEC">
              <w:rPr>
                <w:b/>
                <w:bCs/>
                <w:sz w:val="20"/>
                <w:szCs w:val="20"/>
                <w:highlight w:val="lightGray"/>
              </w:rPr>
              <w:t xml:space="preserve">**International Travel: </w:t>
            </w:r>
            <w:r w:rsidR="006C72B0">
              <w:rPr>
                <w:b/>
                <w:bCs/>
                <w:sz w:val="20"/>
                <w:szCs w:val="20"/>
                <w:highlight w:val="lightGray"/>
              </w:rPr>
              <w:t xml:space="preserve">the </w:t>
            </w:r>
            <w:r w:rsidRPr="00C85BEC">
              <w:rPr>
                <w:b/>
                <w:bCs/>
                <w:sz w:val="20"/>
                <w:szCs w:val="20"/>
                <w:highlight w:val="lightGray"/>
              </w:rPr>
              <w:t>required documents are listed below.**</w:t>
            </w:r>
          </w:p>
        </w:tc>
      </w:tr>
      <w:tr w:rsidR="00E25BA5" w14:paraId="5B0414FF" w14:textId="77777777" w:rsidTr="00E25BA5">
        <w:trPr>
          <w:trHeight w:val="413"/>
        </w:trPr>
        <w:tc>
          <w:tcPr>
            <w:tcW w:w="5000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1B4B4E8" w14:textId="77777777" w:rsidR="0066752A" w:rsidRPr="00FF466E" w:rsidRDefault="0066752A" w:rsidP="0066752A">
            <w:pPr>
              <w:spacing w:before="0" w:after="0"/>
              <w:ind w:left="432" w:right="0" w:hanging="360"/>
              <w:contextualSpacing/>
              <w:jc w:val="center"/>
              <w:rPr>
                <w:color w:val="000099"/>
                <w:sz w:val="16"/>
                <w:szCs w:val="16"/>
              </w:rPr>
            </w:pPr>
            <w:hyperlink r:id="rId10" w:history="1">
              <w:r w:rsidRPr="00FF466E">
                <w:rPr>
                  <w:rStyle w:val="Hyperlink"/>
                  <w:color w:val="000099"/>
                  <w:sz w:val="16"/>
                  <w:szCs w:val="16"/>
                </w:rPr>
                <w:t>Travel Advisories</w:t>
              </w:r>
            </w:hyperlink>
          </w:p>
          <w:p w14:paraId="4C8D124E" w14:textId="77777777" w:rsidR="00E25BA5" w:rsidRPr="00FF466E" w:rsidRDefault="0066752A" w:rsidP="0066752A">
            <w:pPr>
              <w:spacing w:before="0" w:after="0"/>
              <w:ind w:left="432" w:right="0" w:hanging="360"/>
              <w:contextualSpacing/>
              <w:jc w:val="center"/>
              <w:rPr>
                <w:b/>
                <w:bCs/>
                <w:sz w:val="16"/>
                <w:szCs w:val="16"/>
                <w:highlight w:val="cyan"/>
              </w:rPr>
            </w:pPr>
            <w:hyperlink r:id="rId11" w:history="1">
              <w:r w:rsidRPr="00FF466E">
                <w:rPr>
                  <w:rStyle w:val="Hyperlink"/>
                  <w:rFonts w:cstheme="minorHAnsi"/>
                  <w:color w:val="000099"/>
                  <w:sz w:val="16"/>
                  <w:szCs w:val="16"/>
                </w:rPr>
                <w:t>Travel Waivers: Level 1 and 2</w:t>
              </w:r>
            </w:hyperlink>
          </w:p>
        </w:tc>
      </w:tr>
      <w:tr w:rsidR="00D82197" w14:paraId="7A872A00" w14:textId="77777777" w:rsidTr="00D82197">
        <w:trPr>
          <w:trHeight w:val="413"/>
        </w:trPr>
        <w:tc>
          <w:tcPr>
            <w:tcW w:w="5000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6A67299" w14:textId="77777777" w:rsidR="00D82197" w:rsidRPr="00FF466E" w:rsidRDefault="00AA1B75" w:rsidP="002425EB">
            <w:pPr>
              <w:ind w:left="432" w:hanging="360"/>
              <w:jc w:val="center"/>
              <w:rPr>
                <w:color w:val="000099"/>
                <w:sz w:val="16"/>
                <w:szCs w:val="16"/>
              </w:rPr>
            </w:pPr>
            <w:hyperlink r:id="rId12" w:history="1">
              <w:r w:rsidRPr="00FF466E">
                <w:rPr>
                  <w:rStyle w:val="Hyperlink"/>
                  <w:color w:val="000099"/>
                  <w:sz w:val="16"/>
                  <w:szCs w:val="16"/>
                </w:rPr>
                <w:t>Internationa</w:t>
              </w:r>
              <w:r w:rsidR="008451BD" w:rsidRPr="00FF466E">
                <w:rPr>
                  <w:rStyle w:val="Hyperlink"/>
                  <w:color w:val="000099"/>
                  <w:sz w:val="16"/>
                  <w:szCs w:val="16"/>
                </w:rPr>
                <w:t>l I</w:t>
              </w:r>
              <w:r w:rsidRPr="00FF466E">
                <w:rPr>
                  <w:rStyle w:val="Hyperlink"/>
                  <w:color w:val="000099"/>
                  <w:sz w:val="16"/>
                  <w:szCs w:val="16"/>
                </w:rPr>
                <w:t>nsurance: Cultural Insurance Service International</w:t>
              </w:r>
            </w:hyperlink>
          </w:p>
        </w:tc>
      </w:tr>
    </w:tbl>
    <w:p w14:paraId="2E633AB6" w14:textId="77777777" w:rsidR="00824961" w:rsidRPr="00D64EE4" w:rsidRDefault="00733D2C">
      <w:pPr>
        <w:pStyle w:val="Heading1"/>
        <w:rPr>
          <w:sz w:val="24"/>
        </w:rPr>
      </w:pPr>
      <w:r w:rsidRPr="00D64EE4">
        <w:rPr>
          <w:sz w:val="24"/>
        </w:rPr>
        <w:t>Travel</w:t>
      </w:r>
      <w:r w:rsidR="0064351E" w:rsidRPr="00D64EE4">
        <w:rPr>
          <w:sz w:val="24"/>
        </w:rPr>
        <w:t xml:space="preserve"> INFORMATION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credit information"/>
      </w:tblPr>
      <w:tblGrid>
        <w:gridCol w:w="3325"/>
        <w:gridCol w:w="1349"/>
        <w:gridCol w:w="1530"/>
        <w:gridCol w:w="1442"/>
        <w:gridCol w:w="3144"/>
      </w:tblGrid>
      <w:tr w:rsidR="00733D2C" w14:paraId="6F293C3A" w14:textId="77777777" w:rsidTr="002F3310">
        <w:trPr>
          <w:trHeight w:val="323"/>
        </w:trPr>
        <w:tc>
          <w:tcPr>
            <w:tcW w:w="154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D02392" w14:textId="77777777" w:rsidR="00733D2C" w:rsidRPr="00D83CBB" w:rsidRDefault="00733D2C">
            <w:pPr>
              <w:pStyle w:val="Heading2"/>
              <w:rPr>
                <w:color w:val="auto"/>
              </w:rPr>
            </w:pPr>
            <w:r w:rsidRPr="00D83CBB">
              <w:rPr>
                <w:color w:val="auto"/>
              </w:rPr>
              <w:t>Destination:</w:t>
            </w:r>
          </w:p>
        </w:tc>
        <w:tc>
          <w:tcPr>
            <w:tcW w:w="3459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F16E81" w14:textId="77777777" w:rsidR="00733D2C" w:rsidRPr="00A82A19" w:rsidRDefault="00733D2C" w:rsidP="00526346">
            <w:pPr>
              <w:ind w:left="0"/>
            </w:pPr>
          </w:p>
        </w:tc>
      </w:tr>
      <w:tr w:rsidR="00105FFC" w14:paraId="629DF2C8" w14:textId="77777777" w:rsidTr="002F3310">
        <w:tc>
          <w:tcPr>
            <w:tcW w:w="154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F87675" w14:textId="77777777" w:rsidR="00105FFC" w:rsidRPr="00D83CBB" w:rsidRDefault="000F7F1C">
            <w:pPr>
              <w:pStyle w:val="Heading2"/>
              <w:rPr>
                <w:color w:val="auto"/>
              </w:rPr>
            </w:pPr>
            <w:r w:rsidRPr="00D83CBB">
              <w:rPr>
                <w:color w:val="auto"/>
              </w:rPr>
              <w:t xml:space="preserve">Purpose </w:t>
            </w:r>
            <w:r w:rsidR="00E40E34" w:rsidRPr="00D83CBB">
              <w:rPr>
                <w:color w:val="auto"/>
              </w:rPr>
              <w:t>|</w:t>
            </w:r>
            <w:r w:rsidRPr="00D83CBB">
              <w:rPr>
                <w:color w:val="auto"/>
              </w:rPr>
              <w:t xml:space="preserve"> </w:t>
            </w:r>
            <w:r w:rsidR="00105FFC" w:rsidRPr="00D83CBB">
              <w:rPr>
                <w:color w:val="auto"/>
              </w:rPr>
              <w:t>Name of the conference:</w:t>
            </w:r>
          </w:p>
        </w:tc>
        <w:tc>
          <w:tcPr>
            <w:tcW w:w="3459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E523DF" w14:textId="77777777" w:rsidR="00105FFC" w:rsidRPr="00A82A19" w:rsidRDefault="00105FFC" w:rsidP="00526346">
            <w:pPr>
              <w:ind w:left="0"/>
            </w:pPr>
          </w:p>
        </w:tc>
      </w:tr>
      <w:tr w:rsidR="00733D2C" w14:paraId="6DA18E52" w14:textId="77777777" w:rsidTr="002F3310">
        <w:trPr>
          <w:trHeight w:val="386"/>
        </w:trPr>
        <w:tc>
          <w:tcPr>
            <w:tcW w:w="154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77DB84" w14:textId="77777777" w:rsidR="00733D2C" w:rsidRPr="00B742DC" w:rsidRDefault="0022369F" w:rsidP="00F6145B">
            <w:pPr>
              <w:pStyle w:val="Heading2"/>
              <w:rPr>
                <w:b/>
                <w:bCs/>
                <w:color w:val="auto"/>
              </w:rPr>
            </w:pPr>
            <w:r w:rsidRPr="00A20EEE">
              <w:rPr>
                <w:b/>
                <w:bCs/>
                <w:color w:val="auto"/>
                <w:highlight w:val="cyan"/>
              </w:rPr>
              <w:t xml:space="preserve">Benefit to </w:t>
            </w:r>
            <w:r w:rsidR="00694064" w:rsidRPr="00A20EEE">
              <w:rPr>
                <w:b/>
                <w:bCs/>
                <w:color w:val="auto"/>
                <w:highlight w:val="cyan"/>
              </w:rPr>
              <w:t>University</w:t>
            </w:r>
            <w:r w:rsidR="00E40E34" w:rsidRPr="00A20EEE">
              <w:rPr>
                <w:b/>
                <w:bCs/>
                <w:color w:val="auto"/>
                <w:highlight w:val="cyan"/>
              </w:rPr>
              <w:t xml:space="preserve"> </w:t>
            </w:r>
            <w:r w:rsidR="00E923C6" w:rsidRPr="00A20EEE">
              <w:rPr>
                <w:b/>
                <w:bCs/>
                <w:color w:val="auto"/>
                <w:highlight w:val="cyan"/>
              </w:rPr>
              <w:t>(</w:t>
            </w:r>
            <w:r w:rsidRPr="00A20EEE">
              <w:rPr>
                <w:b/>
                <w:bCs/>
                <w:color w:val="auto"/>
                <w:highlight w:val="cyan"/>
              </w:rPr>
              <w:t>Stat</w:t>
            </w:r>
            <w:r w:rsidR="00E20446" w:rsidRPr="00A20EEE">
              <w:rPr>
                <w:b/>
                <w:bCs/>
                <w:color w:val="auto"/>
                <w:highlight w:val="cyan"/>
              </w:rPr>
              <w:t>e</w:t>
            </w:r>
            <w:r w:rsidR="00E923C6" w:rsidRPr="00A20EEE">
              <w:rPr>
                <w:b/>
                <w:bCs/>
                <w:color w:val="auto"/>
                <w:highlight w:val="cyan"/>
              </w:rPr>
              <w:t xml:space="preserve"> of FL)</w:t>
            </w:r>
            <w:r w:rsidR="00E20446" w:rsidRPr="00A20EEE">
              <w:rPr>
                <w:b/>
                <w:bCs/>
                <w:color w:val="auto"/>
                <w:highlight w:val="cyan"/>
              </w:rPr>
              <w:t>:</w:t>
            </w:r>
          </w:p>
        </w:tc>
        <w:tc>
          <w:tcPr>
            <w:tcW w:w="3459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12D3044" w14:textId="77777777" w:rsidR="00733D2C" w:rsidRPr="00A82A19" w:rsidRDefault="00733D2C" w:rsidP="2A9C168F">
            <w:pPr>
              <w:ind w:left="0"/>
            </w:pPr>
          </w:p>
        </w:tc>
      </w:tr>
      <w:tr w:rsidR="00733D2C" w14:paraId="7B9E379A" w14:textId="77777777" w:rsidTr="002F3310">
        <w:tc>
          <w:tcPr>
            <w:tcW w:w="154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DDD619" w14:textId="77777777" w:rsidR="00733D2C" w:rsidRPr="00D83CBB" w:rsidRDefault="003731F6" w:rsidP="0070561F">
            <w:pPr>
              <w:pStyle w:val="Heading2"/>
              <w:rPr>
                <w:color w:val="auto"/>
              </w:rPr>
            </w:pPr>
            <w:r w:rsidRPr="00D83CBB">
              <w:rPr>
                <w:color w:val="auto"/>
              </w:rPr>
              <w:t>Departure</w:t>
            </w:r>
            <w:r w:rsidR="0067016F" w:rsidRPr="00D83CBB">
              <w:rPr>
                <w:color w:val="auto"/>
              </w:rPr>
              <w:t>:</w:t>
            </w:r>
            <w:r w:rsidR="00F1111D" w:rsidRPr="00D83CBB">
              <w:rPr>
                <w:color w:val="auto"/>
              </w:rPr>
              <w:t xml:space="preserve"> </w:t>
            </w:r>
            <w:r w:rsidR="000B381F" w:rsidRPr="00D83CBB">
              <w:rPr>
                <w:color w:val="auto"/>
              </w:rPr>
              <w:t xml:space="preserve">from </w:t>
            </w:r>
            <w:r w:rsidR="007E4DAE" w:rsidRPr="00D83CBB">
              <w:rPr>
                <w:color w:val="auto"/>
              </w:rPr>
              <w:t xml:space="preserve">home | </w:t>
            </w:r>
            <w:r w:rsidR="000B381F" w:rsidRPr="00D83CBB">
              <w:rPr>
                <w:color w:val="auto"/>
              </w:rPr>
              <w:t>campus</w:t>
            </w:r>
            <w:r w:rsidR="0070561F" w:rsidRPr="00D83CBB">
              <w:rPr>
                <w:color w:val="auto"/>
              </w:rPr>
              <w:t>:</w:t>
            </w:r>
          </w:p>
        </w:tc>
        <w:tc>
          <w:tcPr>
            <w:tcW w:w="3459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E6B7616" w14:textId="77777777" w:rsidR="00733D2C" w:rsidRPr="00A82A19" w:rsidRDefault="002F3310">
            <w:r>
              <w:t xml:space="preserve">  </w:t>
            </w:r>
            <w:r w:rsidR="38DA0FBB" w:rsidRPr="00A82A19">
              <w:t xml:space="preserve">Location: </w:t>
            </w:r>
            <w:r w:rsidR="00F52239" w:rsidRPr="00A82A19">
              <w:t xml:space="preserve">      </w:t>
            </w:r>
            <w:r w:rsidR="00885B73" w:rsidRPr="00A82A19">
              <w:t>_______</w:t>
            </w:r>
            <w:r w:rsidR="004959DF">
              <w:t>_________</w:t>
            </w:r>
            <w:r w:rsidR="00F52239" w:rsidRPr="00A82A19">
              <w:t xml:space="preserve">      </w:t>
            </w:r>
            <w:r w:rsidR="00DB5D8E" w:rsidRPr="00A82A19">
              <w:t xml:space="preserve"> </w:t>
            </w:r>
            <w:r w:rsidR="00330A6D">
              <w:t xml:space="preserve"> </w:t>
            </w:r>
            <w:r w:rsidR="38DA0FBB" w:rsidRPr="00A82A19">
              <w:t xml:space="preserve">Date:       </w:t>
            </w:r>
            <w:r w:rsidR="00885B73" w:rsidRPr="00A82A19">
              <w:t>__________</w:t>
            </w:r>
            <w:r w:rsidR="004959DF">
              <w:t>_____</w:t>
            </w:r>
            <w:r w:rsidR="00F52239" w:rsidRPr="00A82A19">
              <w:t xml:space="preserve">               </w:t>
            </w:r>
            <w:r w:rsidR="0056419F">
              <w:t xml:space="preserve">   </w:t>
            </w:r>
            <w:r w:rsidR="38DA0FBB" w:rsidRPr="00A82A19">
              <w:t>Time:</w:t>
            </w:r>
            <w:r w:rsidR="00D75406" w:rsidRPr="00A82A19">
              <w:t xml:space="preserve"> </w:t>
            </w:r>
            <w:r w:rsidR="00885B73" w:rsidRPr="00A82A19">
              <w:t>________</w:t>
            </w:r>
            <w:r w:rsidR="004959DF">
              <w:t>_____</w:t>
            </w:r>
          </w:p>
        </w:tc>
      </w:tr>
      <w:tr w:rsidR="0070561F" w14:paraId="1B5CE69A" w14:textId="77777777" w:rsidTr="002F3310">
        <w:tc>
          <w:tcPr>
            <w:tcW w:w="154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C81AD5" w14:textId="77777777" w:rsidR="0070561F" w:rsidRPr="00D83CBB" w:rsidRDefault="0070561F" w:rsidP="0070561F">
            <w:pPr>
              <w:pStyle w:val="Heading2"/>
              <w:rPr>
                <w:color w:val="auto"/>
              </w:rPr>
            </w:pPr>
            <w:r w:rsidRPr="00D83CBB">
              <w:rPr>
                <w:color w:val="auto"/>
              </w:rPr>
              <w:t>Return</w:t>
            </w:r>
            <w:r w:rsidR="0067016F" w:rsidRPr="00D83CBB">
              <w:rPr>
                <w:color w:val="auto"/>
              </w:rPr>
              <w:t>:</w:t>
            </w:r>
            <w:r w:rsidR="00F1111D" w:rsidRPr="00D83CBB">
              <w:rPr>
                <w:color w:val="auto"/>
              </w:rPr>
              <w:t xml:space="preserve"> </w:t>
            </w:r>
            <w:r w:rsidR="000B381F" w:rsidRPr="00D83CBB">
              <w:rPr>
                <w:color w:val="auto"/>
              </w:rPr>
              <w:t xml:space="preserve">to </w:t>
            </w:r>
            <w:r w:rsidR="00923DC2" w:rsidRPr="00D83CBB">
              <w:rPr>
                <w:color w:val="auto"/>
              </w:rPr>
              <w:t>home | campus</w:t>
            </w:r>
          </w:p>
        </w:tc>
        <w:tc>
          <w:tcPr>
            <w:tcW w:w="3459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BA6261" w14:textId="77777777" w:rsidR="0070561F" w:rsidRPr="00A82A19" w:rsidRDefault="002F3310" w:rsidP="0070561F">
            <w:r>
              <w:t xml:space="preserve">  </w:t>
            </w:r>
            <w:r w:rsidR="38DA0FBB" w:rsidRPr="00A82A19">
              <w:t>Location:</w:t>
            </w:r>
            <w:r w:rsidR="00F52239" w:rsidRPr="00A82A19">
              <w:t xml:space="preserve">       </w:t>
            </w:r>
            <w:r w:rsidR="00885B73" w:rsidRPr="00A82A19">
              <w:t>_______</w:t>
            </w:r>
            <w:r w:rsidR="004959DF">
              <w:t>_________</w:t>
            </w:r>
            <w:r w:rsidR="00885B73" w:rsidRPr="00A82A19">
              <w:t xml:space="preserve">   </w:t>
            </w:r>
            <w:r w:rsidR="00F52239" w:rsidRPr="00A82A19">
              <w:t xml:space="preserve">    </w:t>
            </w:r>
            <w:r w:rsidR="0056419F">
              <w:t xml:space="preserve"> </w:t>
            </w:r>
            <w:r w:rsidR="38DA0FBB" w:rsidRPr="00A82A19">
              <w:t xml:space="preserve">Date:    </w:t>
            </w:r>
            <w:r w:rsidR="00330A6D">
              <w:t xml:space="preserve">  </w:t>
            </w:r>
            <w:r w:rsidR="38DA0FBB" w:rsidRPr="00A82A19">
              <w:t xml:space="preserve">  </w:t>
            </w:r>
            <w:r w:rsidR="00885B73" w:rsidRPr="00A82A19">
              <w:t>__________</w:t>
            </w:r>
            <w:r w:rsidR="004959DF">
              <w:t>_____</w:t>
            </w:r>
            <w:r w:rsidR="00885B73" w:rsidRPr="00A82A19">
              <w:t xml:space="preserve">   </w:t>
            </w:r>
            <w:r w:rsidR="38DA0FBB" w:rsidRPr="00A82A19">
              <w:t xml:space="preserve">  </w:t>
            </w:r>
            <w:r w:rsidR="6C4FD020" w:rsidRPr="00A82A19">
              <w:t xml:space="preserve">  </w:t>
            </w:r>
            <w:r w:rsidR="38DA0FBB" w:rsidRPr="00A82A19">
              <w:t xml:space="preserve">     </w:t>
            </w:r>
            <w:r w:rsidR="00330A6D">
              <w:t xml:space="preserve">   </w:t>
            </w:r>
            <w:r w:rsidR="38DA0FBB" w:rsidRPr="00A82A19">
              <w:t xml:space="preserve">  Time:</w:t>
            </w:r>
            <w:r w:rsidR="65609343" w:rsidRPr="00A82A19">
              <w:t xml:space="preserve"> </w:t>
            </w:r>
            <w:r w:rsidR="00885B73" w:rsidRPr="00A82A19">
              <w:t>__________</w:t>
            </w:r>
            <w:r w:rsidR="004959DF">
              <w:t>___</w:t>
            </w:r>
            <w:r w:rsidR="00885B73" w:rsidRPr="00A82A19">
              <w:t xml:space="preserve">   </w:t>
            </w:r>
          </w:p>
        </w:tc>
      </w:tr>
      <w:tr w:rsidR="00002288" w14:paraId="7416EE60" w14:textId="77777777" w:rsidTr="00002288">
        <w:trPr>
          <w:trHeight w:val="449"/>
        </w:trPr>
        <w:tc>
          <w:tcPr>
            <w:tcW w:w="5000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0760BC" w14:textId="77777777" w:rsidR="00002288" w:rsidRPr="006F5616" w:rsidRDefault="00002288" w:rsidP="00002288">
            <w:pPr>
              <w:jc w:val="center"/>
            </w:pPr>
            <w:r w:rsidRPr="006F5616">
              <w:rPr>
                <w:highlight w:val="cyan"/>
              </w:rPr>
              <w:t>Source of travel funds: If there are more than two sources of funding, separate TAR forms are required.</w:t>
            </w:r>
            <w:r w:rsidRPr="006F5616">
              <w:t xml:space="preserve"> </w:t>
            </w:r>
          </w:p>
        </w:tc>
      </w:tr>
      <w:tr w:rsidR="00002288" w14:paraId="3C0E8897" w14:textId="77777777" w:rsidTr="00002288">
        <w:trPr>
          <w:trHeight w:val="449"/>
        </w:trPr>
        <w:tc>
          <w:tcPr>
            <w:tcW w:w="5000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EC3D02A" w14:textId="2A24938E" w:rsidR="00002288" w:rsidRPr="009E043C" w:rsidRDefault="00A20EEE" w:rsidP="00A20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</w:t>
            </w:r>
            <w:r w:rsidR="0017097D" w:rsidRPr="009E043C">
              <w:rPr>
                <w:sz w:val="16"/>
                <w:szCs w:val="16"/>
              </w:rPr>
              <w:t xml:space="preserve">Research &amp; Travel: </w:t>
            </w:r>
            <w:r w:rsidR="00B800FC">
              <w:rPr>
                <w:sz w:val="16"/>
                <w:szCs w:val="16"/>
              </w:rPr>
              <w:t xml:space="preserve">                          </w:t>
            </w:r>
            <w:r w:rsidR="0051232F">
              <w:rPr>
                <w:sz w:val="16"/>
                <w:szCs w:val="16"/>
              </w:rPr>
              <w:t xml:space="preserve"> </w:t>
            </w:r>
            <w:r w:rsidR="0017097D" w:rsidRPr="009E043C">
              <w:rPr>
                <w:sz w:val="16"/>
                <w:szCs w:val="16"/>
              </w:rPr>
              <w:t xml:space="preserve">Amount: $ ______________      </w:t>
            </w:r>
            <w:r w:rsidR="00B800FC">
              <w:rPr>
                <w:sz w:val="16"/>
                <w:szCs w:val="16"/>
              </w:rPr>
              <w:t xml:space="preserve"> </w:t>
            </w:r>
            <w:r w:rsidR="0017097D" w:rsidRPr="009E043C">
              <w:rPr>
                <w:sz w:val="16"/>
                <w:szCs w:val="16"/>
              </w:rPr>
              <w:t xml:space="preserve"> TAG. Acct.</w:t>
            </w:r>
            <w:r w:rsidRPr="009E043C">
              <w:rPr>
                <w:sz w:val="16"/>
                <w:szCs w:val="16"/>
              </w:rPr>
              <w:t>#</w:t>
            </w:r>
            <w:r w:rsidR="00B800FC">
              <w:rPr>
                <w:sz w:val="16"/>
                <w:szCs w:val="16"/>
              </w:rPr>
              <w:t xml:space="preserve">/Name </w:t>
            </w:r>
            <w:r w:rsidRPr="009E043C">
              <w:rPr>
                <w:sz w:val="16"/>
                <w:szCs w:val="16"/>
              </w:rPr>
              <w:t>_</w:t>
            </w:r>
            <w:r w:rsidR="00B800FC" w:rsidRPr="00B800FC">
              <w:rPr>
                <w:sz w:val="16"/>
                <w:szCs w:val="16"/>
                <w:u w:val="single"/>
              </w:rPr>
              <w:t>TAG009555</w:t>
            </w:r>
            <w:r w:rsidR="00B800FC">
              <w:rPr>
                <w:sz w:val="16"/>
                <w:szCs w:val="16"/>
              </w:rPr>
              <w:t>___</w:t>
            </w:r>
            <w:r w:rsidR="0017097D" w:rsidRPr="009E043C">
              <w:rPr>
                <w:sz w:val="16"/>
                <w:szCs w:val="16"/>
              </w:rPr>
              <w:t>_____</w:t>
            </w:r>
            <w:r w:rsidR="00B800FC">
              <w:rPr>
                <w:sz w:val="16"/>
                <w:szCs w:val="16"/>
              </w:rPr>
              <w:t>___________</w:t>
            </w:r>
          </w:p>
          <w:p w14:paraId="29159554" w14:textId="498C2C89" w:rsidR="0017097D" w:rsidRPr="0017097D" w:rsidRDefault="00B800FC" w:rsidP="00B800FC">
            <w:r>
              <w:rPr>
                <w:sz w:val="16"/>
                <w:szCs w:val="16"/>
              </w:rPr>
              <w:t xml:space="preserve">                                                </w:t>
            </w:r>
            <w:r w:rsidR="0017097D" w:rsidRPr="009E043C">
              <w:rPr>
                <w:sz w:val="16"/>
                <w:szCs w:val="16"/>
              </w:rPr>
              <w:t xml:space="preserve">FDA or </w:t>
            </w:r>
            <w:r w:rsidR="007111BE">
              <w:rPr>
                <w:sz w:val="16"/>
                <w:szCs w:val="16"/>
              </w:rPr>
              <w:t xml:space="preserve">other </w:t>
            </w:r>
            <w:r w:rsidR="0017097D" w:rsidRPr="009E043C">
              <w:rPr>
                <w:sz w:val="16"/>
                <w:szCs w:val="16"/>
              </w:rPr>
              <w:t xml:space="preserve">source of funding:   </w:t>
            </w:r>
            <w:r>
              <w:rPr>
                <w:sz w:val="16"/>
                <w:szCs w:val="16"/>
              </w:rPr>
              <w:t xml:space="preserve"> </w:t>
            </w:r>
            <w:r w:rsidR="0051232F">
              <w:rPr>
                <w:sz w:val="16"/>
                <w:szCs w:val="16"/>
              </w:rPr>
              <w:t xml:space="preserve"> </w:t>
            </w:r>
            <w:r w:rsidR="0017097D" w:rsidRPr="009E043C">
              <w:rPr>
                <w:sz w:val="16"/>
                <w:szCs w:val="16"/>
              </w:rPr>
              <w:t xml:space="preserve">Amount: $ ______________       </w:t>
            </w:r>
            <w:r w:rsidR="008F7449">
              <w:rPr>
                <w:sz w:val="16"/>
                <w:szCs w:val="16"/>
              </w:rPr>
              <w:t xml:space="preserve"> </w:t>
            </w:r>
            <w:r w:rsidR="0017097D" w:rsidRPr="009E043C">
              <w:rPr>
                <w:sz w:val="16"/>
                <w:szCs w:val="16"/>
              </w:rPr>
              <w:t>TAG. Acct.#</w:t>
            </w:r>
            <w:r w:rsidR="00A20EEE">
              <w:rPr>
                <w:sz w:val="16"/>
                <w:szCs w:val="16"/>
              </w:rPr>
              <w:t>/Name</w:t>
            </w:r>
            <w:r w:rsidR="00A20EEE" w:rsidRPr="009E043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________________________</w:t>
            </w:r>
            <w:r w:rsidR="0017097D" w:rsidRPr="009E043C">
              <w:rPr>
                <w:sz w:val="16"/>
                <w:szCs w:val="16"/>
              </w:rPr>
              <w:t>______</w:t>
            </w:r>
          </w:p>
        </w:tc>
      </w:tr>
      <w:tr w:rsidR="00D83CBB" w14:paraId="79B4C658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9AD0DD" w14:textId="21956B2C" w:rsidR="00D83CBB" w:rsidRPr="00D83CBB" w:rsidRDefault="00D83CBB" w:rsidP="0051232F">
            <w:pPr>
              <w:pStyle w:val="Heading2"/>
              <w:rPr>
                <w:rFonts w:ascii="Calisto MT" w:hAnsi="Calisto MT"/>
                <w:color w:val="auto"/>
              </w:rPr>
            </w:pPr>
            <w:r w:rsidRPr="003920E0">
              <w:rPr>
                <w:rFonts w:ascii="Calisto MT" w:hAnsi="Calisto MT"/>
                <w:color w:val="auto"/>
              </w:rPr>
              <w:t>Expense Type</w:t>
            </w:r>
            <w:r w:rsidR="0051232F">
              <w:rPr>
                <w:rFonts w:ascii="Calisto MT" w:hAnsi="Calisto MT"/>
                <w:color w:val="auto"/>
              </w:rPr>
              <w:t>: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24B771E" w14:textId="77777777" w:rsidR="00D83CBB" w:rsidRPr="007111BE" w:rsidRDefault="00D83CBB" w:rsidP="00D83CBB">
            <w:pPr>
              <w:jc w:val="center"/>
              <w:rPr>
                <w:rFonts w:ascii="Calisto MT" w:hAnsi="Calisto MT"/>
                <w:sz w:val="16"/>
                <w:szCs w:val="16"/>
                <w:highlight w:val="cyan"/>
              </w:rPr>
            </w:pPr>
            <w:r w:rsidRPr="007111BE">
              <w:rPr>
                <w:rFonts w:ascii="Calisto MT" w:hAnsi="Calisto MT"/>
                <w:sz w:val="16"/>
                <w:szCs w:val="16"/>
                <w:highlight w:val="cyan"/>
              </w:rPr>
              <w:t>Funding: E&amp;G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2582A7" w14:textId="7423F43F" w:rsidR="00D83CBB" w:rsidRPr="007111BE" w:rsidRDefault="00D83CBB" w:rsidP="00D83CBB">
            <w:pPr>
              <w:jc w:val="center"/>
              <w:rPr>
                <w:rFonts w:ascii="Calisto MT" w:hAnsi="Calisto MT"/>
                <w:sz w:val="16"/>
                <w:szCs w:val="16"/>
                <w:highlight w:val="cyan"/>
              </w:rPr>
            </w:pPr>
            <w:r w:rsidRPr="007111BE">
              <w:rPr>
                <w:rFonts w:ascii="Calisto MT" w:hAnsi="Calisto MT"/>
                <w:sz w:val="16"/>
                <w:szCs w:val="16"/>
                <w:highlight w:val="cyan"/>
              </w:rPr>
              <w:t>Funding</w:t>
            </w:r>
            <w:r w:rsidR="00A20EEE">
              <w:rPr>
                <w:rFonts w:ascii="Calisto MT" w:hAnsi="Calisto MT"/>
                <w:sz w:val="16"/>
                <w:szCs w:val="16"/>
                <w:highlight w:val="cyan"/>
              </w:rPr>
              <w:t>: FDA Other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1228D1" w14:textId="77777777" w:rsidR="00D83CBB" w:rsidRPr="00B958A9" w:rsidRDefault="00D83CBB" w:rsidP="00D83CBB"/>
        </w:tc>
      </w:tr>
      <w:tr w:rsidR="004426E6" w14:paraId="5A8BC2BC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72A17CE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Registration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DFFACD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A55074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0C6502" w14:textId="77777777" w:rsidR="004426E6" w:rsidRPr="00160A39" w:rsidRDefault="0008437B" w:rsidP="004426E6">
            <w:r w:rsidRPr="00B958A9">
              <w:t>Paid w</w:t>
            </w:r>
            <w:r w:rsidR="00002288">
              <w:t>/</w:t>
            </w:r>
            <w:r w:rsidRPr="00B958A9">
              <w:t>P-Card?  ___</w:t>
            </w:r>
            <w:r w:rsidR="0066752A">
              <w:t>Yes</w:t>
            </w:r>
            <w:r w:rsidRPr="00B958A9">
              <w:t xml:space="preserve">       _____</w:t>
            </w:r>
            <w:r w:rsidR="0066752A">
              <w:t xml:space="preserve"> No</w:t>
            </w:r>
          </w:p>
        </w:tc>
      </w:tr>
      <w:tr w:rsidR="0066752A" w14:paraId="19A25A41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BA8B4D" w14:textId="77777777" w:rsidR="0066752A" w:rsidRPr="001E74C1" w:rsidRDefault="0066752A" w:rsidP="0066752A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Membership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7EDD1F" w14:textId="77777777" w:rsidR="0066752A" w:rsidRPr="005D7936" w:rsidRDefault="0066752A" w:rsidP="0066752A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F5A110" w14:textId="77777777" w:rsidR="0066752A" w:rsidRPr="005D7936" w:rsidRDefault="0066752A" w:rsidP="0066752A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030C27E" w14:textId="77777777" w:rsidR="0066752A" w:rsidRDefault="0066752A" w:rsidP="0066752A">
            <w:r w:rsidRPr="00194DCE">
              <w:t>Paid w</w:t>
            </w:r>
            <w:r w:rsidR="00002288">
              <w:t>/</w:t>
            </w:r>
            <w:r w:rsidRPr="00194DCE">
              <w:t>P-Card?  ___Yes       _____ No</w:t>
            </w:r>
          </w:p>
        </w:tc>
      </w:tr>
      <w:tr w:rsidR="0066752A" w14:paraId="77B449FF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46D3A78" w14:textId="77777777" w:rsidR="0066752A" w:rsidRDefault="0066752A" w:rsidP="0066752A">
            <w:pPr>
              <w:pStyle w:val="Heading2"/>
              <w:rPr>
                <w:b/>
                <w:color w:val="auto"/>
              </w:rPr>
            </w:pPr>
            <w:r w:rsidRPr="001E74C1">
              <w:rPr>
                <w:color w:val="auto"/>
              </w:rPr>
              <w:t xml:space="preserve">Airfare </w:t>
            </w:r>
            <w:r>
              <w:rPr>
                <w:color w:val="auto"/>
              </w:rPr>
              <w:t>*</w:t>
            </w:r>
            <w:r w:rsidRPr="00664F79">
              <w:rPr>
                <w:color w:val="auto"/>
                <w:sz w:val="16"/>
                <w:szCs w:val="16"/>
              </w:rPr>
              <w:t>*</w:t>
            </w:r>
            <w:r w:rsidRPr="00664F79">
              <w:rPr>
                <w:b/>
                <w:color w:val="auto"/>
              </w:rPr>
              <w:t>(Economy | Coach)</w:t>
            </w:r>
            <w:r w:rsidR="00FF466E">
              <w:rPr>
                <w:b/>
                <w:color w:val="auto"/>
              </w:rPr>
              <w:t xml:space="preserve"> </w:t>
            </w:r>
            <w:r w:rsidR="00FF466E">
              <w:rPr>
                <w:b/>
              </w:rPr>
              <w:t xml:space="preserve"> </w:t>
            </w:r>
            <w:r w:rsidR="00FF466E">
              <w:rPr>
                <w:b/>
                <w:color w:val="auto"/>
              </w:rPr>
              <w:t xml:space="preserve"> </w:t>
            </w:r>
          </w:p>
          <w:p w14:paraId="6D68D2AD" w14:textId="77777777" w:rsidR="00FF466E" w:rsidRPr="00FF466E" w:rsidRDefault="00002288" w:rsidP="00FF466E">
            <w:pPr>
              <w:rPr>
                <w:sz w:val="16"/>
                <w:szCs w:val="16"/>
                <w:highlight w:val="cyan"/>
              </w:rPr>
            </w:pPr>
            <w:hyperlink r:id="rId13" w:history="1">
              <w:r>
                <w:rPr>
                  <w:rStyle w:val="Hyperlink"/>
                  <w:sz w:val="16"/>
                  <w:szCs w:val="16"/>
                </w:rPr>
                <w:t>SouthWest Airlines (preferred airline)</w:t>
              </w:r>
            </w:hyperlink>
          </w:p>
        </w:tc>
        <w:tc>
          <w:tcPr>
            <w:tcW w:w="70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6722D1" w14:textId="77777777" w:rsidR="0066752A" w:rsidRPr="005D7936" w:rsidRDefault="0066752A" w:rsidP="0066752A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AFA263" w14:textId="77777777" w:rsidR="0066752A" w:rsidRPr="005D7936" w:rsidRDefault="0066752A" w:rsidP="0066752A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F59079" w14:textId="77777777" w:rsidR="0066752A" w:rsidRDefault="0066752A" w:rsidP="0066752A">
            <w:r w:rsidRPr="00194DCE">
              <w:t>Paid w</w:t>
            </w:r>
            <w:r w:rsidR="00002288">
              <w:t>/</w:t>
            </w:r>
            <w:r w:rsidRPr="00194DCE">
              <w:t>P-Card?  ___Yes       _____ No</w:t>
            </w:r>
          </w:p>
        </w:tc>
      </w:tr>
      <w:tr w:rsidR="004426E6" w14:paraId="249A4B84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87A5E2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Hotel (include estimated tax</w:t>
            </w:r>
            <w:r w:rsidR="00EC5C53">
              <w:rPr>
                <w:color w:val="auto"/>
              </w:rPr>
              <w:t>,</w:t>
            </w:r>
            <w:r w:rsidRPr="001E74C1">
              <w:rPr>
                <w:color w:val="auto"/>
              </w:rPr>
              <w:t xml:space="preserve"> if applicable)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3BED2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1EC5176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1FDE72C" w14:textId="77777777" w:rsidR="004426E6" w:rsidRPr="00824098" w:rsidRDefault="00545BD2" w:rsidP="006C073A">
            <w:pPr>
              <w:spacing w:after="0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824098">
              <w:rPr>
                <w:rFonts w:cstheme="minorHAnsi"/>
                <w:b/>
                <w:color w:val="000000"/>
                <w:sz w:val="16"/>
                <w:szCs w:val="16"/>
              </w:rPr>
              <w:t xml:space="preserve">Itemized receipts </w:t>
            </w:r>
            <w:r w:rsidR="00A749E1" w:rsidRPr="00824098">
              <w:rPr>
                <w:rFonts w:cstheme="minorHAnsi"/>
                <w:b/>
                <w:color w:val="000000"/>
                <w:sz w:val="16"/>
                <w:szCs w:val="16"/>
              </w:rPr>
              <w:t xml:space="preserve">are </w:t>
            </w:r>
            <w:r w:rsidRPr="00824098">
              <w:rPr>
                <w:rFonts w:cstheme="minorHAnsi"/>
                <w:b/>
                <w:color w:val="000000"/>
                <w:sz w:val="16"/>
                <w:szCs w:val="16"/>
              </w:rPr>
              <w:t xml:space="preserve">required for </w:t>
            </w:r>
            <w:r w:rsidR="00267CC4" w:rsidRPr="00824098">
              <w:rPr>
                <w:rFonts w:cstheme="minorHAnsi"/>
                <w:b/>
                <w:color w:val="000000"/>
                <w:sz w:val="16"/>
                <w:szCs w:val="16"/>
              </w:rPr>
              <w:t>h</w:t>
            </w:r>
            <w:r w:rsidRPr="00824098">
              <w:rPr>
                <w:rFonts w:cstheme="minorHAnsi"/>
                <w:b/>
                <w:color w:val="000000"/>
                <w:sz w:val="16"/>
                <w:szCs w:val="16"/>
              </w:rPr>
              <w:t>otel receipts.</w:t>
            </w:r>
          </w:p>
        </w:tc>
      </w:tr>
      <w:tr w:rsidR="004426E6" w14:paraId="729278F4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4FDA33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Airport Parking: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72A8CC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1C284E3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70A5B8" w14:textId="77777777" w:rsidR="004426E6" w:rsidRPr="001E74C1" w:rsidRDefault="004426E6" w:rsidP="004426E6"/>
        </w:tc>
      </w:tr>
      <w:tr w:rsidR="004426E6" w14:paraId="7138C75E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837253E" w14:textId="77777777" w:rsidR="004426E6" w:rsidRPr="001E74C1" w:rsidRDefault="0088172F" w:rsidP="004426E6">
            <w:pPr>
              <w:pStyle w:val="Heading2"/>
              <w:rPr>
                <w:color w:val="auto"/>
              </w:rPr>
            </w:pPr>
            <w:r>
              <w:rPr>
                <w:color w:val="auto"/>
              </w:rPr>
              <w:t>Transportat</w:t>
            </w:r>
            <w:r w:rsidR="000648C9">
              <w:rPr>
                <w:color w:val="auto"/>
              </w:rPr>
              <w:t xml:space="preserve">ion (e.g. </w:t>
            </w:r>
            <w:r w:rsidR="00940A21">
              <w:rPr>
                <w:color w:val="auto"/>
              </w:rPr>
              <w:t>taxi</w:t>
            </w:r>
            <w:r w:rsidR="004426E6" w:rsidRPr="001E74C1">
              <w:rPr>
                <w:color w:val="auto"/>
              </w:rPr>
              <w:t>/</w:t>
            </w:r>
            <w:r w:rsidR="000648C9">
              <w:rPr>
                <w:color w:val="auto"/>
              </w:rPr>
              <w:t>u</w:t>
            </w:r>
            <w:r w:rsidR="004426E6" w:rsidRPr="001E74C1">
              <w:rPr>
                <w:color w:val="auto"/>
              </w:rPr>
              <w:t>ber/</w:t>
            </w:r>
            <w:r w:rsidR="000648C9">
              <w:rPr>
                <w:color w:val="auto"/>
              </w:rPr>
              <w:t>s</w:t>
            </w:r>
            <w:r w:rsidR="004426E6" w:rsidRPr="001E74C1">
              <w:rPr>
                <w:color w:val="auto"/>
              </w:rPr>
              <w:t>huttles</w:t>
            </w:r>
            <w:r w:rsidR="000648C9">
              <w:rPr>
                <w:color w:val="auto"/>
              </w:rPr>
              <w:t>)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9CBE6C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421BA9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12C07EC" w14:textId="77777777" w:rsidR="004426E6" w:rsidRPr="001E74C1" w:rsidRDefault="004426E6" w:rsidP="004426E6">
            <w:r w:rsidRPr="001E74C1">
              <w:t xml:space="preserve">Tips do </w:t>
            </w:r>
            <w:r w:rsidRPr="00602E64">
              <w:rPr>
                <w:u w:val="single"/>
              </w:rPr>
              <w:t>not</w:t>
            </w:r>
            <w:r w:rsidRPr="001E74C1">
              <w:t xml:space="preserve"> exceed 15% of taxi fare.</w:t>
            </w:r>
          </w:p>
        </w:tc>
      </w:tr>
      <w:tr w:rsidR="004426E6" w14:paraId="10DF6597" w14:textId="77777777" w:rsidTr="00002288">
        <w:trPr>
          <w:trHeight w:val="278"/>
        </w:trPr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A454ACD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Car Rental:</w:t>
            </w:r>
            <w:r>
              <w:rPr>
                <w:color w:val="auto"/>
              </w:rPr>
              <w:t xml:space="preserve">**  </w:t>
            </w:r>
            <w:r w:rsidRPr="00041DB0">
              <w:rPr>
                <w:color w:val="auto"/>
              </w:rPr>
              <w:t xml:space="preserve">Contract Rate:  </w:t>
            </w:r>
            <w:r w:rsidR="00CF0320">
              <w:rPr>
                <w:color w:val="auto"/>
              </w:rPr>
              <w:t xml:space="preserve"> _____</w:t>
            </w:r>
            <w:r w:rsidR="006B047D">
              <w:rPr>
                <w:color w:val="auto"/>
              </w:rPr>
              <w:t>Yes</w:t>
            </w:r>
            <w:r w:rsidRPr="00041DB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   </w:t>
            </w:r>
            <w:r w:rsidRPr="00041DB0">
              <w:rPr>
                <w:color w:val="auto"/>
              </w:rPr>
              <w:t xml:space="preserve"> </w:t>
            </w:r>
            <w:r w:rsidR="00CF0320">
              <w:rPr>
                <w:color w:val="auto"/>
              </w:rPr>
              <w:t>______</w:t>
            </w:r>
            <w:r w:rsidR="006B047D">
              <w:rPr>
                <w:color w:val="auto"/>
              </w:rPr>
              <w:t>No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535272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8EAD30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96F91B" w14:textId="77777777" w:rsidR="004426E6" w:rsidRPr="00C4591F" w:rsidRDefault="004426E6" w:rsidP="004426E6"/>
        </w:tc>
      </w:tr>
      <w:tr w:rsidR="004426E6" w14:paraId="0FDAF107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491118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Car Rental Gas: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F21AB3F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9B36E73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3A0EE18" w14:textId="77777777" w:rsidR="004426E6" w:rsidRPr="001E74C1" w:rsidRDefault="004426E6" w:rsidP="004426E6"/>
        </w:tc>
      </w:tr>
      <w:tr w:rsidR="004426E6" w14:paraId="2323CDD3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D5D5901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Mileage ($0.445</w:t>
            </w:r>
            <w:r>
              <w:rPr>
                <w:color w:val="auto"/>
              </w:rPr>
              <w:t xml:space="preserve"> cents per</w:t>
            </w:r>
            <w:r w:rsidRPr="001E74C1">
              <w:rPr>
                <w:color w:val="auto"/>
              </w:rPr>
              <w:t xml:space="preserve"> mile) 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12C75CB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1AFE54F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3FCC524" w14:textId="77777777" w:rsidR="004426E6" w:rsidRPr="00160A39" w:rsidRDefault="004426E6" w:rsidP="004426E6">
            <w:pPr>
              <w:rPr>
                <w:sz w:val="16"/>
                <w:szCs w:val="16"/>
              </w:rPr>
            </w:pPr>
            <w:r w:rsidRPr="00160A39">
              <w:rPr>
                <w:sz w:val="16"/>
                <w:szCs w:val="16"/>
              </w:rPr>
              <w:t>(</w:t>
            </w:r>
            <w:r w:rsidR="00664F79">
              <w:rPr>
                <w:sz w:val="16"/>
                <w:szCs w:val="16"/>
              </w:rPr>
              <w:t>Required</w:t>
            </w:r>
            <w:r w:rsidR="009E043C">
              <w:rPr>
                <w:sz w:val="16"/>
                <w:szCs w:val="16"/>
              </w:rPr>
              <w:t>:</w:t>
            </w:r>
            <w:r w:rsidR="00664F79">
              <w:rPr>
                <w:sz w:val="16"/>
                <w:szCs w:val="16"/>
              </w:rPr>
              <w:t xml:space="preserve"> </w:t>
            </w:r>
            <w:r w:rsidR="009E043C">
              <w:rPr>
                <w:sz w:val="16"/>
                <w:szCs w:val="16"/>
              </w:rPr>
              <w:t>U</w:t>
            </w:r>
            <w:r w:rsidR="00664F79">
              <w:rPr>
                <w:sz w:val="16"/>
                <w:szCs w:val="16"/>
              </w:rPr>
              <w:t xml:space="preserve">se the most </w:t>
            </w:r>
            <w:r w:rsidRPr="00160A39">
              <w:rPr>
                <w:sz w:val="16"/>
                <w:szCs w:val="16"/>
              </w:rPr>
              <w:t>economical route</w:t>
            </w:r>
            <w:r>
              <w:rPr>
                <w:sz w:val="16"/>
                <w:szCs w:val="16"/>
              </w:rPr>
              <w:t>)</w:t>
            </w:r>
          </w:p>
        </w:tc>
      </w:tr>
      <w:tr w:rsidR="004426E6" w14:paraId="36A0FA77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9BD6AB" w14:textId="77777777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 xml:space="preserve">Per-Diem: </w:t>
            </w:r>
            <w:r w:rsidR="00E43073">
              <w:rPr>
                <w:color w:val="auto"/>
              </w:rPr>
              <w:t>(list dates and type of meal requested)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8872EBF" w14:textId="77777777" w:rsidR="004426E6" w:rsidRPr="005D7936" w:rsidRDefault="004426E6" w:rsidP="005D7936">
            <w:pPr>
              <w:rPr>
                <w:bCs/>
              </w:rPr>
            </w:pPr>
            <w:r w:rsidRPr="005D7936">
              <w:rPr>
                <w:bCs/>
              </w:rPr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51919F2" w14:textId="77777777" w:rsidR="004426E6" w:rsidRPr="005D7936" w:rsidRDefault="004426E6" w:rsidP="005D7936">
            <w:pPr>
              <w:rPr>
                <w:bCs/>
              </w:rPr>
            </w:pPr>
            <w:r w:rsidRPr="005D7936">
              <w:rPr>
                <w:bCs/>
              </w:rPr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053A78" w14:textId="77777777" w:rsidR="004426E6" w:rsidRPr="00E43073" w:rsidRDefault="004426E6" w:rsidP="004426E6">
            <w:pPr>
              <w:ind w:left="0"/>
              <w:rPr>
                <w:sz w:val="16"/>
                <w:szCs w:val="16"/>
              </w:rPr>
            </w:pPr>
            <w:r w:rsidRPr="00E43073">
              <w:rPr>
                <w:sz w:val="16"/>
                <w:szCs w:val="16"/>
              </w:rPr>
              <w:t xml:space="preserve">  </w:t>
            </w:r>
          </w:p>
        </w:tc>
      </w:tr>
      <w:tr w:rsidR="004426E6" w14:paraId="72D0F45E" w14:textId="77777777" w:rsidTr="00002288">
        <w:tc>
          <w:tcPr>
            <w:tcW w:w="2166" w:type="pct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B57E39" w14:textId="7C3D43EF" w:rsidR="004426E6" w:rsidRPr="001E74C1" w:rsidRDefault="004426E6" w:rsidP="004426E6">
            <w:pPr>
              <w:pStyle w:val="Heading2"/>
              <w:rPr>
                <w:color w:val="auto"/>
              </w:rPr>
            </w:pPr>
            <w:r w:rsidRPr="001E74C1">
              <w:rPr>
                <w:color w:val="auto"/>
              </w:rPr>
              <w:t>Other</w:t>
            </w:r>
            <w:r w:rsidR="005D1B72">
              <w:rPr>
                <w:color w:val="auto"/>
              </w:rPr>
              <w:t xml:space="preserve"> (travel expense)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5B82620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49B7629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10E940" w14:textId="77777777" w:rsidR="004426E6" w:rsidRPr="001E74C1" w:rsidRDefault="004426E6" w:rsidP="004426E6"/>
        </w:tc>
      </w:tr>
      <w:tr w:rsidR="004426E6" w14:paraId="4C0C7024" w14:textId="77777777" w:rsidTr="00002288">
        <w:trPr>
          <w:trHeight w:val="449"/>
        </w:trPr>
        <w:tc>
          <w:tcPr>
            <w:tcW w:w="216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3BBC39" w14:textId="77777777" w:rsidR="004426E6" w:rsidRPr="00602E64" w:rsidRDefault="00002288" w:rsidP="004426E6">
            <w:pPr>
              <w:pStyle w:val="Heading2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Total (e</w:t>
            </w:r>
            <w:r w:rsidR="004426E6" w:rsidRPr="00602E64">
              <w:rPr>
                <w:b/>
                <w:color w:val="auto"/>
                <w:sz w:val="20"/>
                <w:szCs w:val="20"/>
              </w:rPr>
              <w:t>stimated expenses</w:t>
            </w:r>
            <w:r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0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B0BD22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668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A54A6CD" w14:textId="77777777" w:rsidR="004426E6" w:rsidRPr="005D7936" w:rsidRDefault="004426E6" w:rsidP="005D7936">
            <w:r w:rsidRPr="005D7936">
              <w:t>$</w:t>
            </w:r>
          </w:p>
        </w:tc>
        <w:tc>
          <w:tcPr>
            <w:tcW w:w="145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900494" w14:textId="77777777" w:rsidR="004426E6" w:rsidRPr="001E74C1" w:rsidRDefault="004426E6" w:rsidP="004426E6">
            <w:pPr>
              <w:rPr>
                <w:b/>
              </w:rPr>
            </w:pPr>
          </w:p>
        </w:tc>
      </w:tr>
      <w:tr w:rsidR="007B639A" w14:paraId="1A72BF4E" w14:textId="77777777" w:rsidTr="00041DB0">
        <w:trPr>
          <w:trHeight w:val="449"/>
        </w:trPr>
        <w:tc>
          <w:tcPr>
            <w:tcW w:w="5000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36EEC5" w14:textId="77777777" w:rsidR="004E7474" w:rsidRPr="00753016" w:rsidRDefault="00D03F34" w:rsidP="0098513C">
            <w:pPr>
              <w:rPr>
                <w:b/>
                <w:sz w:val="20"/>
                <w:szCs w:val="20"/>
              </w:rPr>
            </w:pPr>
            <w:r w:rsidRPr="00753016">
              <w:rPr>
                <w:b/>
                <w:sz w:val="20"/>
                <w:szCs w:val="20"/>
              </w:rPr>
              <w:t>Comments</w:t>
            </w:r>
            <w:r w:rsidR="00D37531" w:rsidRPr="00753016">
              <w:rPr>
                <w:b/>
                <w:sz w:val="20"/>
                <w:szCs w:val="20"/>
              </w:rPr>
              <w:t>**</w:t>
            </w:r>
          </w:p>
        </w:tc>
      </w:tr>
      <w:tr w:rsidR="00041DB0" w14:paraId="699932C0" w14:textId="77777777" w:rsidTr="00434C2D">
        <w:trPr>
          <w:trHeight w:val="449"/>
        </w:trPr>
        <w:tc>
          <w:tcPr>
            <w:tcW w:w="5000" w:type="pct"/>
            <w:gridSpan w:val="5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3F21CE9B" w14:textId="77777777" w:rsidR="003D51EE" w:rsidRPr="003920E0" w:rsidRDefault="00902132" w:rsidP="00041DB0">
            <w:pPr>
              <w:spacing w:line="276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3920E0">
              <w:rPr>
                <w:rFonts w:cstheme="minorHAnsi"/>
                <w:color w:val="000000"/>
                <w:sz w:val="16"/>
                <w:szCs w:val="16"/>
                <w:highlight w:val="cyan"/>
              </w:rPr>
              <w:t xml:space="preserve">Notes: </w:t>
            </w:r>
            <w:r w:rsidR="00FA296A" w:rsidRPr="003920E0">
              <w:rPr>
                <w:rFonts w:cstheme="minorHAnsi"/>
                <w:color w:val="000000"/>
                <w:sz w:val="16"/>
                <w:szCs w:val="16"/>
                <w:highlight w:val="cyan"/>
              </w:rPr>
              <w:t>***</w:t>
            </w:r>
            <w:r w:rsidR="00E8644B" w:rsidRPr="003920E0">
              <w:rPr>
                <w:rFonts w:cstheme="minorHAnsi"/>
                <w:color w:val="000000"/>
                <w:sz w:val="16"/>
                <w:szCs w:val="16"/>
                <w:highlight w:val="cyan"/>
              </w:rPr>
              <w:t xml:space="preserve">Please refer to the </w:t>
            </w:r>
            <w:hyperlink r:id="rId14" w:history="1">
              <w:r w:rsidR="00526346" w:rsidRPr="003920E0">
                <w:rPr>
                  <w:rStyle w:val="Hyperlink"/>
                  <w:rFonts w:cstheme="minorHAnsi"/>
                  <w:sz w:val="16"/>
                  <w:szCs w:val="16"/>
                  <w:highlight w:val="cyan"/>
                </w:rPr>
                <w:t>Travel Refe</w:t>
              </w:r>
              <w:r w:rsidR="00526346" w:rsidRPr="003920E0">
                <w:rPr>
                  <w:rStyle w:val="Hyperlink"/>
                  <w:rFonts w:cstheme="minorHAnsi"/>
                  <w:sz w:val="16"/>
                  <w:szCs w:val="16"/>
                  <w:highlight w:val="cyan"/>
                </w:rPr>
                <w:t>r</w:t>
              </w:r>
              <w:r w:rsidR="00526346" w:rsidRPr="003920E0">
                <w:rPr>
                  <w:rStyle w:val="Hyperlink"/>
                  <w:rFonts w:cstheme="minorHAnsi"/>
                  <w:sz w:val="16"/>
                  <w:szCs w:val="16"/>
                  <w:highlight w:val="cyan"/>
                </w:rPr>
                <w:t>ence Guide</w:t>
              </w:r>
            </w:hyperlink>
            <w:r w:rsidR="00FA296A" w:rsidRPr="003920E0">
              <w:rPr>
                <w:rFonts w:cstheme="minorHAnsi"/>
                <w:color w:val="000000"/>
                <w:sz w:val="16"/>
                <w:szCs w:val="16"/>
                <w:highlight w:val="cyan"/>
              </w:rPr>
              <w:t xml:space="preserve"> ***</w:t>
            </w:r>
            <w:r w:rsidR="004939F2" w:rsidRPr="003920E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1E04BF" w:rsidRPr="003920E0">
              <w:rPr>
                <w:rFonts w:cstheme="minorHAnsi"/>
                <w:color w:val="000000"/>
                <w:sz w:val="16"/>
                <w:szCs w:val="16"/>
              </w:rPr>
              <w:t xml:space="preserve">  </w:t>
            </w:r>
            <w:r w:rsidR="004939F2" w:rsidRPr="003920E0">
              <w:rPr>
                <w:rFonts w:cstheme="minorHAnsi"/>
                <w:sz w:val="16"/>
                <w:szCs w:val="16"/>
              </w:rPr>
              <w:t xml:space="preserve">For additional information </w:t>
            </w:r>
            <w:r w:rsidR="00361BBD" w:rsidRPr="003920E0">
              <w:rPr>
                <w:rFonts w:cstheme="minorHAnsi"/>
                <w:sz w:val="16"/>
                <w:szCs w:val="16"/>
              </w:rPr>
              <w:t xml:space="preserve">please click </w:t>
            </w:r>
            <w:r w:rsidR="007732C0" w:rsidRPr="003920E0">
              <w:rPr>
                <w:rFonts w:cstheme="minorHAnsi"/>
                <w:sz w:val="16"/>
                <w:szCs w:val="16"/>
              </w:rPr>
              <w:t xml:space="preserve">the link for </w:t>
            </w:r>
            <w:hyperlink r:id="rId15" w:history="1">
              <w:r w:rsidR="007732C0" w:rsidRPr="003920E0">
                <w:rPr>
                  <w:rStyle w:val="Hyperlink"/>
                  <w:rFonts w:cstheme="minorHAnsi"/>
                  <w:sz w:val="16"/>
                  <w:szCs w:val="16"/>
                </w:rPr>
                <w:t>FAU's Travel and Exp</w:t>
              </w:r>
              <w:r w:rsidR="007732C0" w:rsidRPr="003920E0">
                <w:rPr>
                  <w:rStyle w:val="Hyperlink"/>
                  <w:rFonts w:cstheme="minorHAnsi"/>
                  <w:sz w:val="16"/>
                  <w:szCs w:val="16"/>
                </w:rPr>
                <w:t>e</w:t>
              </w:r>
              <w:r w:rsidR="007732C0" w:rsidRPr="003920E0">
                <w:rPr>
                  <w:rStyle w:val="Hyperlink"/>
                  <w:rFonts w:cstheme="minorHAnsi"/>
                  <w:sz w:val="16"/>
                  <w:szCs w:val="16"/>
                </w:rPr>
                <w:t>nse Policies and Procedures</w:t>
              </w:r>
            </w:hyperlink>
          </w:p>
          <w:p w14:paraId="0EFFDDCA" w14:textId="77777777" w:rsidR="00041DB0" w:rsidRPr="003920E0" w:rsidRDefault="00041DB0" w:rsidP="00C30C72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**For instructions on reserving Avis or Budget rental car using the State of Florida rates click </w:t>
            </w:r>
            <w:hyperlink r:id="rId16" w:history="1">
              <w:r w:rsidRPr="003920E0">
                <w:rPr>
                  <w:rStyle w:val="Hyperlink"/>
                  <w:rFonts w:cstheme="minorHAnsi"/>
                  <w:sz w:val="16"/>
                  <w:szCs w:val="16"/>
                </w:rPr>
                <w:t>h</w:t>
              </w:r>
              <w:r w:rsidRPr="003920E0">
                <w:rPr>
                  <w:rStyle w:val="Hyperlink"/>
                  <w:rFonts w:cstheme="minorHAnsi"/>
                  <w:sz w:val="16"/>
                  <w:szCs w:val="16"/>
                </w:rPr>
                <w:t>e</w:t>
              </w:r>
              <w:r w:rsidRPr="003920E0">
                <w:rPr>
                  <w:rStyle w:val="Hyperlink"/>
                  <w:rFonts w:cstheme="minorHAnsi"/>
                  <w:sz w:val="16"/>
                  <w:szCs w:val="16"/>
                </w:rPr>
                <w:t>re</w:t>
              </w:r>
            </w:hyperlink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. </w:t>
            </w:r>
            <w:r w:rsidR="00B27538" w:rsidRPr="003920E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>If Avis/Budget</w:t>
            </w:r>
            <w:r w:rsidR="00B27538" w:rsidRPr="003920E0">
              <w:rPr>
                <w:rFonts w:cstheme="minorHAnsi"/>
                <w:color w:val="000000"/>
                <w:sz w:val="16"/>
                <w:szCs w:val="16"/>
              </w:rPr>
              <w:t xml:space="preserve"> car rental is not used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>, justification is required.</w:t>
            </w:r>
          </w:p>
          <w:p w14:paraId="08EC3AD2" w14:textId="77777777" w:rsidR="00041DB0" w:rsidRPr="0098513C" w:rsidRDefault="00820A6A" w:rsidP="00807589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For </w:t>
            </w:r>
            <w:r w:rsidR="005348D1" w:rsidRPr="003920E0">
              <w:rPr>
                <w:rFonts w:cstheme="minorHAnsi"/>
                <w:color w:val="000000"/>
                <w:sz w:val="16"/>
                <w:szCs w:val="16"/>
              </w:rPr>
              <w:t>airfare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 r</w:t>
            </w:r>
            <w:r w:rsidR="00041DB0" w:rsidRPr="003920E0">
              <w:rPr>
                <w:rFonts w:cstheme="minorHAnsi"/>
                <w:color w:val="000000"/>
                <w:sz w:val="16"/>
                <w:szCs w:val="16"/>
              </w:rPr>
              <w:t>eimbursement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, </w:t>
            </w:r>
            <w:r w:rsidR="00041DB0" w:rsidRPr="003920E0">
              <w:rPr>
                <w:rFonts w:cstheme="minorHAnsi"/>
                <w:color w:val="000000"/>
                <w:sz w:val="16"/>
                <w:szCs w:val="16"/>
              </w:rPr>
              <w:t>economy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041DB0" w:rsidRPr="003920E0">
              <w:rPr>
                <w:rFonts w:cstheme="minorHAnsi"/>
                <w:color w:val="000000"/>
                <w:sz w:val="16"/>
                <w:szCs w:val="16"/>
              </w:rPr>
              <w:t>/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041DB0" w:rsidRPr="003920E0">
              <w:rPr>
                <w:rFonts w:cstheme="minorHAnsi"/>
                <w:color w:val="000000"/>
                <w:sz w:val="16"/>
                <w:szCs w:val="16"/>
              </w:rPr>
              <w:t xml:space="preserve">coach rates </w:t>
            </w:r>
            <w:r w:rsidRPr="003920E0">
              <w:rPr>
                <w:rFonts w:cstheme="minorHAnsi"/>
                <w:color w:val="000000"/>
                <w:sz w:val="16"/>
                <w:szCs w:val="16"/>
              </w:rPr>
              <w:t xml:space="preserve">are required.  </w:t>
            </w:r>
            <w:r w:rsidR="00041DB0" w:rsidRPr="003920E0">
              <w:rPr>
                <w:rFonts w:cstheme="minorHAnsi"/>
                <w:color w:val="000000"/>
                <w:sz w:val="16"/>
                <w:szCs w:val="16"/>
              </w:rPr>
              <w:t xml:space="preserve">Upgrades are at traveler’s expense </w:t>
            </w:r>
            <w:r w:rsidR="00DC584B" w:rsidRPr="003920E0">
              <w:rPr>
                <w:rFonts w:cstheme="minorHAnsi"/>
                <w:color w:val="000000"/>
                <w:sz w:val="16"/>
                <w:szCs w:val="16"/>
              </w:rPr>
              <w:t xml:space="preserve">and justification is required. </w:t>
            </w:r>
          </w:p>
        </w:tc>
      </w:tr>
    </w:tbl>
    <w:p w14:paraId="353CCCE3" w14:textId="77777777" w:rsidR="001E74C1" w:rsidRPr="00FF3829" w:rsidRDefault="001E74C1" w:rsidP="00041DB0">
      <w:pPr>
        <w:spacing w:line="276" w:lineRule="auto"/>
        <w:rPr>
          <w:rFonts w:cstheme="minorHAnsi"/>
          <w:color w:val="000000"/>
          <w:sz w:val="4"/>
          <w:szCs w:val="4"/>
        </w:rPr>
      </w:pPr>
    </w:p>
    <w:sectPr w:rsidR="001E74C1" w:rsidRPr="00FF3829" w:rsidSect="00CE61BD">
      <w:pgSz w:w="12240" w:h="15840" w:code="1"/>
      <w:pgMar w:top="27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7B4F" w14:textId="77777777" w:rsidR="00962C65" w:rsidRDefault="00962C65">
      <w:pPr>
        <w:spacing w:before="0" w:after="0"/>
      </w:pPr>
      <w:r>
        <w:separator/>
      </w:r>
    </w:p>
  </w:endnote>
  <w:endnote w:type="continuationSeparator" w:id="0">
    <w:p w14:paraId="769DC6BD" w14:textId="77777777" w:rsidR="00962C65" w:rsidRDefault="00962C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809B" w14:textId="77777777" w:rsidR="00962C65" w:rsidRDefault="00962C65">
      <w:pPr>
        <w:spacing w:before="0" w:after="0"/>
      </w:pPr>
      <w:r>
        <w:separator/>
      </w:r>
    </w:p>
  </w:footnote>
  <w:footnote w:type="continuationSeparator" w:id="0">
    <w:p w14:paraId="30369647" w14:textId="77777777" w:rsidR="00962C65" w:rsidRDefault="00962C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062"/>
    <w:multiLevelType w:val="hybridMultilevel"/>
    <w:tmpl w:val="B2167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1199C"/>
    <w:multiLevelType w:val="hybridMultilevel"/>
    <w:tmpl w:val="7AFA339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E63021"/>
    <w:multiLevelType w:val="hybridMultilevel"/>
    <w:tmpl w:val="6E16BBD4"/>
    <w:lvl w:ilvl="0" w:tplc="4000BD2C">
      <w:start w:val="1"/>
      <w:numFmt w:val="decimal"/>
      <w:pStyle w:val="ListParagraph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6D3442D6"/>
    <w:multiLevelType w:val="hybridMultilevel"/>
    <w:tmpl w:val="7FE4F6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3151273">
    <w:abstractNumId w:val="2"/>
  </w:num>
  <w:num w:numId="2" w16cid:durableId="678235526">
    <w:abstractNumId w:val="1"/>
  </w:num>
  <w:num w:numId="3" w16cid:durableId="1293360834">
    <w:abstractNumId w:val="0"/>
  </w:num>
  <w:num w:numId="4" w16cid:durableId="1140921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2C"/>
    <w:rsid w:val="00002288"/>
    <w:rsid w:val="0000281F"/>
    <w:rsid w:val="00003E26"/>
    <w:rsid w:val="00010A76"/>
    <w:rsid w:val="000129D9"/>
    <w:rsid w:val="00021324"/>
    <w:rsid w:val="000234C6"/>
    <w:rsid w:val="000243F1"/>
    <w:rsid w:val="00026B9B"/>
    <w:rsid w:val="00041DB0"/>
    <w:rsid w:val="0004226F"/>
    <w:rsid w:val="00055C46"/>
    <w:rsid w:val="00061637"/>
    <w:rsid w:val="000648C9"/>
    <w:rsid w:val="00073B50"/>
    <w:rsid w:val="0008437B"/>
    <w:rsid w:val="000B080F"/>
    <w:rsid w:val="000B381F"/>
    <w:rsid w:val="000D1559"/>
    <w:rsid w:val="000D1ADF"/>
    <w:rsid w:val="000D2B8D"/>
    <w:rsid w:val="000F483B"/>
    <w:rsid w:val="000F7F1C"/>
    <w:rsid w:val="001020BD"/>
    <w:rsid w:val="00105FFC"/>
    <w:rsid w:val="001076D4"/>
    <w:rsid w:val="0014168D"/>
    <w:rsid w:val="001428B1"/>
    <w:rsid w:val="00160A39"/>
    <w:rsid w:val="0017097D"/>
    <w:rsid w:val="00173EAD"/>
    <w:rsid w:val="001A5339"/>
    <w:rsid w:val="001A5B6F"/>
    <w:rsid w:val="001C02A0"/>
    <w:rsid w:val="001C7F8C"/>
    <w:rsid w:val="001E04BF"/>
    <w:rsid w:val="001E1F99"/>
    <w:rsid w:val="001E74C1"/>
    <w:rsid w:val="001F1CB2"/>
    <w:rsid w:val="001F382D"/>
    <w:rsid w:val="0020354A"/>
    <w:rsid w:val="002049E1"/>
    <w:rsid w:val="00221FC8"/>
    <w:rsid w:val="0022369F"/>
    <w:rsid w:val="0022547A"/>
    <w:rsid w:val="002256A4"/>
    <w:rsid w:val="00227832"/>
    <w:rsid w:val="00230DE4"/>
    <w:rsid w:val="002425EB"/>
    <w:rsid w:val="002526F0"/>
    <w:rsid w:val="00255A48"/>
    <w:rsid w:val="00265582"/>
    <w:rsid w:val="00266E40"/>
    <w:rsid w:val="00266E87"/>
    <w:rsid w:val="00267CC4"/>
    <w:rsid w:val="00276F55"/>
    <w:rsid w:val="002852A9"/>
    <w:rsid w:val="002A3FA7"/>
    <w:rsid w:val="002B1E64"/>
    <w:rsid w:val="002C7479"/>
    <w:rsid w:val="002D16FB"/>
    <w:rsid w:val="002E3F0F"/>
    <w:rsid w:val="002E645F"/>
    <w:rsid w:val="002F3310"/>
    <w:rsid w:val="003050D0"/>
    <w:rsid w:val="00320E79"/>
    <w:rsid w:val="00330A6D"/>
    <w:rsid w:val="003412AB"/>
    <w:rsid w:val="00356ADE"/>
    <w:rsid w:val="00361BBD"/>
    <w:rsid w:val="00363977"/>
    <w:rsid w:val="003662B3"/>
    <w:rsid w:val="003731F6"/>
    <w:rsid w:val="003821E4"/>
    <w:rsid w:val="003920E0"/>
    <w:rsid w:val="003A0DF6"/>
    <w:rsid w:val="003B6209"/>
    <w:rsid w:val="003C355D"/>
    <w:rsid w:val="003D07F9"/>
    <w:rsid w:val="003D51EE"/>
    <w:rsid w:val="003D6730"/>
    <w:rsid w:val="003F3F13"/>
    <w:rsid w:val="003F5B1C"/>
    <w:rsid w:val="003F6440"/>
    <w:rsid w:val="004010B9"/>
    <w:rsid w:val="00413C91"/>
    <w:rsid w:val="00413EE6"/>
    <w:rsid w:val="00434C2D"/>
    <w:rsid w:val="004426E6"/>
    <w:rsid w:val="00444219"/>
    <w:rsid w:val="0045493A"/>
    <w:rsid w:val="00465AD3"/>
    <w:rsid w:val="004777A5"/>
    <w:rsid w:val="004939F2"/>
    <w:rsid w:val="004959DF"/>
    <w:rsid w:val="00496898"/>
    <w:rsid w:val="004A14CF"/>
    <w:rsid w:val="004B1B59"/>
    <w:rsid w:val="004B258C"/>
    <w:rsid w:val="004C7DB1"/>
    <w:rsid w:val="004D34B9"/>
    <w:rsid w:val="004D34C4"/>
    <w:rsid w:val="004E7474"/>
    <w:rsid w:val="004F003A"/>
    <w:rsid w:val="00505860"/>
    <w:rsid w:val="0051232F"/>
    <w:rsid w:val="00514F95"/>
    <w:rsid w:val="00516C57"/>
    <w:rsid w:val="00526346"/>
    <w:rsid w:val="005348D1"/>
    <w:rsid w:val="0053621F"/>
    <w:rsid w:val="0054283D"/>
    <w:rsid w:val="00545BD2"/>
    <w:rsid w:val="00553285"/>
    <w:rsid w:val="0056419F"/>
    <w:rsid w:val="005665DF"/>
    <w:rsid w:val="00572F68"/>
    <w:rsid w:val="005773E8"/>
    <w:rsid w:val="005866DC"/>
    <w:rsid w:val="005874ED"/>
    <w:rsid w:val="00593C0D"/>
    <w:rsid w:val="005B26C4"/>
    <w:rsid w:val="005C41DF"/>
    <w:rsid w:val="005C49CA"/>
    <w:rsid w:val="005C6960"/>
    <w:rsid w:val="005D1B72"/>
    <w:rsid w:val="005D2C9A"/>
    <w:rsid w:val="005D57CA"/>
    <w:rsid w:val="005D7936"/>
    <w:rsid w:val="005F050D"/>
    <w:rsid w:val="005F31AB"/>
    <w:rsid w:val="005F327F"/>
    <w:rsid w:val="005F73BC"/>
    <w:rsid w:val="00602E64"/>
    <w:rsid w:val="00605915"/>
    <w:rsid w:val="0061353C"/>
    <w:rsid w:val="00615D74"/>
    <w:rsid w:val="00631BDF"/>
    <w:rsid w:val="006329AE"/>
    <w:rsid w:val="00637A5D"/>
    <w:rsid w:val="006417C4"/>
    <w:rsid w:val="00643446"/>
    <w:rsid w:val="0064351E"/>
    <w:rsid w:val="00644C45"/>
    <w:rsid w:val="00657C0F"/>
    <w:rsid w:val="00664F79"/>
    <w:rsid w:val="0066752A"/>
    <w:rsid w:val="0067016F"/>
    <w:rsid w:val="0067641F"/>
    <w:rsid w:val="00694064"/>
    <w:rsid w:val="00697478"/>
    <w:rsid w:val="006A49E6"/>
    <w:rsid w:val="006A7D5F"/>
    <w:rsid w:val="006B033B"/>
    <w:rsid w:val="006B047D"/>
    <w:rsid w:val="006B4EFB"/>
    <w:rsid w:val="006B6FE2"/>
    <w:rsid w:val="006C073A"/>
    <w:rsid w:val="006C72B0"/>
    <w:rsid w:val="006E0A5F"/>
    <w:rsid w:val="006E70E2"/>
    <w:rsid w:val="006F5616"/>
    <w:rsid w:val="0070561F"/>
    <w:rsid w:val="007111BE"/>
    <w:rsid w:val="00717759"/>
    <w:rsid w:val="0072434F"/>
    <w:rsid w:val="00733D2C"/>
    <w:rsid w:val="00742E7B"/>
    <w:rsid w:val="00753016"/>
    <w:rsid w:val="0076671A"/>
    <w:rsid w:val="007732C0"/>
    <w:rsid w:val="0077547B"/>
    <w:rsid w:val="00782FEE"/>
    <w:rsid w:val="007852E4"/>
    <w:rsid w:val="007A12E4"/>
    <w:rsid w:val="007B639A"/>
    <w:rsid w:val="007B7557"/>
    <w:rsid w:val="007C2358"/>
    <w:rsid w:val="007E0242"/>
    <w:rsid w:val="007E4DAE"/>
    <w:rsid w:val="008063E6"/>
    <w:rsid w:val="00807589"/>
    <w:rsid w:val="00807B10"/>
    <w:rsid w:val="00811E88"/>
    <w:rsid w:val="00817469"/>
    <w:rsid w:val="00817B72"/>
    <w:rsid w:val="00820A6A"/>
    <w:rsid w:val="00824098"/>
    <w:rsid w:val="00824961"/>
    <w:rsid w:val="0083649F"/>
    <w:rsid w:val="008374BD"/>
    <w:rsid w:val="008428BB"/>
    <w:rsid w:val="008451BD"/>
    <w:rsid w:val="00860F96"/>
    <w:rsid w:val="0086281C"/>
    <w:rsid w:val="0088172F"/>
    <w:rsid w:val="00885B73"/>
    <w:rsid w:val="00895860"/>
    <w:rsid w:val="00896229"/>
    <w:rsid w:val="008B1A1A"/>
    <w:rsid w:val="008C1AE5"/>
    <w:rsid w:val="008F7449"/>
    <w:rsid w:val="00902132"/>
    <w:rsid w:val="009048DF"/>
    <w:rsid w:val="00907D7F"/>
    <w:rsid w:val="00916971"/>
    <w:rsid w:val="00923DC2"/>
    <w:rsid w:val="009242C2"/>
    <w:rsid w:val="00940A21"/>
    <w:rsid w:val="00952073"/>
    <w:rsid w:val="009526A8"/>
    <w:rsid w:val="00962C65"/>
    <w:rsid w:val="00972903"/>
    <w:rsid w:val="00973864"/>
    <w:rsid w:val="00977F80"/>
    <w:rsid w:val="0098125B"/>
    <w:rsid w:val="0098513C"/>
    <w:rsid w:val="009968FB"/>
    <w:rsid w:val="0099727F"/>
    <w:rsid w:val="009D7558"/>
    <w:rsid w:val="009E043C"/>
    <w:rsid w:val="009E3250"/>
    <w:rsid w:val="00A079BE"/>
    <w:rsid w:val="00A1528F"/>
    <w:rsid w:val="00A16080"/>
    <w:rsid w:val="00A20EEE"/>
    <w:rsid w:val="00A26B79"/>
    <w:rsid w:val="00A35ED3"/>
    <w:rsid w:val="00A42C17"/>
    <w:rsid w:val="00A749E1"/>
    <w:rsid w:val="00A82A19"/>
    <w:rsid w:val="00A910BD"/>
    <w:rsid w:val="00AA1B75"/>
    <w:rsid w:val="00AB1857"/>
    <w:rsid w:val="00AC2C6D"/>
    <w:rsid w:val="00AC3EA7"/>
    <w:rsid w:val="00AD14C5"/>
    <w:rsid w:val="00AE5591"/>
    <w:rsid w:val="00AF7C2B"/>
    <w:rsid w:val="00B27538"/>
    <w:rsid w:val="00B334FB"/>
    <w:rsid w:val="00B36389"/>
    <w:rsid w:val="00B40DCA"/>
    <w:rsid w:val="00B472D0"/>
    <w:rsid w:val="00B5140D"/>
    <w:rsid w:val="00B51818"/>
    <w:rsid w:val="00B5222F"/>
    <w:rsid w:val="00B727C0"/>
    <w:rsid w:val="00B742DC"/>
    <w:rsid w:val="00B800FC"/>
    <w:rsid w:val="00B91CCE"/>
    <w:rsid w:val="00B93384"/>
    <w:rsid w:val="00B97C59"/>
    <w:rsid w:val="00BB5402"/>
    <w:rsid w:val="00BD25B6"/>
    <w:rsid w:val="00C0514C"/>
    <w:rsid w:val="00C30C72"/>
    <w:rsid w:val="00C33241"/>
    <w:rsid w:val="00C42CB1"/>
    <w:rsid w:val="00C4591F"/>
    <w:rsid w:val="00C52145"/>
    <w:rsid w:val="00C6257D"/>
    <w:rsid w:val="00C64182"/>
    <w:rsid w:val="00C648A4"/>
    <w:rsid w:val="00C8353B"/>
    <w:rsid w:val="00C85BEC"/>
    <w:rsid w:val="00CA0A9C"/>
    <w:rsid w:val="00CA0ECA"/>
    <w:rsid w:val="00CB5C8D"/>
    <w:rsid w:val="00CC326F"/>
    <w:rsid w:val="00CE61BD"/>
    <w:rsid w:val="00CF0320"/>
    <w:rsid w:val="00D03F34"/>
    <w:rsid w:val="00D06539"/>
    <w:rsid w:val="00D15D5C"/>
    <w:rsid w:val="00D34FBC"/>
    <w:rsid w:val="00D37531"/>
    <w:rsid w:val="00D62E6A"/>
    <w:rsid w:val="00D63F2A"/>
    <w:rsid w:val="00D64EE4"/>
    <w:rsid w:val="00D75406"/>
    <w:rsid w:val="00D80F05"/>
    <w:rsid w:val="00D82197"/>
    <w:rsid w:val="00D83CBB"/>
    <w:rsid w:val="00D92D8A"/>
    <w:rsid w:val="00DB4D02"/>
    <w:rsid w:val="00DB5D8E"/>
    <w:rsid w:val="00DC2835"/>
    <w:rsid w:val="00DC584B"/>
    <w:rsid w:val="00DF7B3F"/>
    <w:rsid w:val="00E128A8"/>
    <w:rsid w:val="00E173B1"/>
    <w:rsid w:val="00E20446"/>
    <w:rsid w:val="00E25BA5"/>
    <w:rsid w:val="00E3503B"/>
    <w:rsid w:val="00E40E34"/>
    <w:rsid w:val="00E43073"/>
    <w:rsid w:val="00E46584"/>
    <w:rsid w:val="00E61D8C"/>
    <w:rsid w:val="00E62E75"/>
    <w:rsid w:val="00E77EAF"/>
    <w:rsid w:val="00E8644B"/>
    <w:rsid w:val="00E86DB2"/>
    <w:rsid w:val="00E923C6"/>
    <w:rsid w:val="00EB336E"/>
    <w:rsid w:val="00EC514F"/>
    <w:rsid w:val="00EC5C53"/>
    <w:rsid w:val="00ED0349"/>
    <w:rsid w:val="00ED296D"/>
    <w:rsid w:val="00F06865"/>
    <w:rsid w:val="00F1111D"/>
    <w:rsid w:val="00F3450B"/>
    <w:rsid w:val="00F52239"/>
    <w:rsid w:val="00F6145B"/>
    <w:rsid w:val="00F77476"/>
    <w:rsid w:val="00F879F7"/>
    <w:rsid w:val="00F900E2"/>
    <w:rsid w:val="00FA296A"/>
    <w:rsid w:val="00FA6BFE"/>
    <w:rsid w:val="00FF466E"/>
    <w:rsid w:val="022E94C6"/>
    <w:rsid w:val="026B48DB"/>
    <w:rsid w:val="049D872C"/>
    <w:rsid w:val="05479129"/>
    <w:rsid w:val="06DFC1EA"/>
    <w:rsid w:val="07D527EE"/>
    <w:rsid w:val="07E9DC6D"/>
    <w:rsid w:val="082A0390"/>
    <w:rsid w:val="0B3A18C5"/>
    <w:rsid w:val="0B6FDF2F"/>
    <w:rsid w:val="0C289531"/>
    <w:rsid w:val="0D8494A0"/>
    <w:rsid w:val="0DDC64AB"/>
    <w:rsid w:val="1162E1D7"/>
    <w:rsid w:val="1248C868"/>
    <w:rsid w:val="125880D5"/>
    <w:rsid w:val="12B9EE37"/>
    <w:rsid w:val="13773104"/>
    <w:rsid w:val="163D1B78"/>
    <w:rsid w:val="16991AA8"/>
    <w:rsid w:val="19CB48BF"/>
    <w:rsid w:val="1A0C9BF2"/>
    <w:rsid w:val="1D1ECAFD"/>
    <w:rsid w:val="1D9EE211"/>
    <w:rsid w:val="1DD50014"/>
    <w:rsid w:val="226B34FD"/>
    <w:rsid w:val="2321C88D"/>
    <w:rsid w:val="2382ABD7"/>
    <w:rsid w:val="25C758F6"/>
    <w:rsid w:val="27EEA114"/>
    <w:rsid w:val="27FF1C17"/>
    <w:rsid w:val="2815340D"/>
    <w:rsid w:val="2A9C168F"/>
    <w:rsid w:val="2ACD1AE5"/>
    <w:rsid w:val="2CF8C2AC"/>
    <w:rsid w:val="3030636E"/>
    <w:rsid w:val="32000F14"/>
    <w:rsid w:val="37C16186"/>
    <w:rsid w:val="38164214"/>
    <w:rsid w:val="38AFF960"/>
    <w:rsid w:val="38DA0FBB"/>
    <w:rsid w:val="3941099A"/>
    <w:rsid w:val="396A816A"/>
    <w:rsid w:val="3A7B1CAD"/>
    <w:rsid w:val="3E5516C3"/>
    <w:rsid w:val="3EFE8ABD"/>
    <w:rsid w:val="3F41EFE1"/>
    <w:rsid w:val="40CEA569"/>
    <w:rsid w:val="40D863D9"/>
    <w:rsid w:val="4458C290"/>
    <w:rsid w:val="4C2979D1"/>
    <w:rsid w:val="4C348D12"/>
    <w:rsid w:val="4E0F2709"/>
    <w:rsid w:val="4FAA84FF"/>
    <w:rsid w:val="4FCE5C6E"/>
    <w:rsid w:val="50E800E7"/>
    <w:rsid w:val="576A79D2"/>
    <w:rsid w:val="576E103F"/>
    <w:rsid w:val="579A231C"/>
    <w:rsid w:val="589A4A0F"/>
    <w:rsid w:val="599C4F4B"/>
    <w:rsid w:val="5A4AEBB4"/>
    <w:rsid w:val="5BF93143"/>
    <w:rsid w:val="5C05DE7E"/>
    <w:rsid w:val="5CE9117D"/>
    <w:rsid w:val="5F72DF5A"/>
    <w:rsid w:val="608C3397"/>
    <w:rsid w:val="630FC260"/>
    <w:rsid w:val="6431BB87"/>
    <w:rsid w:val="650BD0D4"/>
    <w:rsid w:val="65609343"/>
    <w:rsid w:val="6A4225A5"/>
    <w:rsid w:val="6C4FD020"/>
    <w:rsid w:val="6CB1C869"/>
    <w:rsid w:val="70F80402"/>
    <w:rsid w:val="783ADD5D"/>
    <w:rsid w:val="79C52604"/>
    <w:rsid w:val="7A80E45C"/>
    <w:rsid w:val="7C165FE8"/>
    <w:rsid w:val="7F7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B569C4"/>
  <w15:chartTrackingRefBased/>
  <w15:docId w15:val="{6B5ADE08-32BC-4B18-A4C5-F989473B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0" w:after="60" w:line="240" w:lineRule="auto"/>
      <w:ind w:left="72" w:right="72"/>
    </w:pPr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hd w:val="clear" w:color="auto" w:fill="D5DCE4" w:themeFill="text2" w:themeFillTint="33"/>
      <w:spacing w:before="0" w:after="0"/>
      <w:ind w:left="14" w:right="14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asciiTheme="majorHAnsi" w:eastAsiaTheme="majorEastAsia" w:hAnsiTheme="majorHAnsi" w:cstheme="majorBidi"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120"/>
      <w:jc w:val="center"/>
    </w:pPr>
    <w:rPr>
      <w:rFonts w:asciiTheme="majorHAnsi" w:eastAsiaTheme="majorEastAsia" w:hAnsiTheme="majorHAnsi" w:cstheme="majorBidi"/>
      <w:cap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spacing w:val="-10"/>
      <w:kern w:val="28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before="0" w:after="0"/>
      <w:ind w:left="72"/>
      <w:jc w:val="center"/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spacing w:val="15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  <w:shd w:val="clear" w:color="auto" w:fill="D5DCE4" w:themeFill="text2" w:themeFillTint="33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55D"/>
    <w:pPr>
      <w:spacing w:before="0"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6A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3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ka@fau.edu" TargetMode="External"/><Relationship Id="rId13" Type="http://schemas.openxmlformats.org/officeDocument/2006/relationships/hyperlink" Target="https://www.fau.edu/procurement/travel/southwes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m02.safelinks.protection.outlook.com/?url=https%3A%2F%2Fwelcome.culturalinsurance.com%2Fcollege%2Ffau-faculty%2F&amp;data=05%7C01%7Cpatricka%40fau.edu%7Cc69755b6537146b0f6da08dbab294606%7C63c3c9c1e824413fb4352f0cabb2828f%7C0%7C0%7C638291965974844881%7CUnknown%7CTWFpbGZsb3d8eyJWIjoiMC4wLjAwMDAiLCJQIjoiV2luMzIiLCJBTiI6Ik1haWwiLCJXVCI6Mn0%3D%7C3000%7C%7C%7C&amp;sdata=BCy%2F5L6q%2Bin0DkwSq69%2FvXNT3KjiWiPiBIJ72CjcySE%3D&amp;reserved=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u.edu/procurement/trave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u.edu/honors/documents/travelwaiverlevelsoneandtwo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u.edu/procurement/files/travel-and-expense-manual.pdf%20" TargetMode="External"/><Relationship Id="rId10" Type="http://schemas.openxmlformats.org/officeDocument/2006/relationships/hyperlink" Target="https://travel.state.gov/en/international-travel/travel-advisori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u.edu/studenttravel/" TargetMode="External"/><Relationship Id="rId14" Type="http://schemas.openxmlformats.org/officeDocument/2006/relationships/hyperlink" Target="https://www.fau.edu/controllers-office/documents/travel/travel-expense-reference-guide-for-employees.pdf%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mak\AppData\Roaming\Microsoft\Templates\Business%20credi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5F04108-EFC0-45CA-BD8E-6329D03F9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credit application</Template>
  <TotalTime>67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Geosciences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Komal Sharma</dc:creator>
  <cp:keywords/>
  <cp:lastModifiedBy>Brandon Garland</cp:lastModifiedBy>
  <cp:revision>4</cp:revision>
  <cp:lastPrinted>2025-10-30T14:11:00Z</cp:lastPrinted>
  <dcterms:created xsi:type="dcterms:W3CDTF">2026-08-17T13:30:00Z</dcterms:created>
  <dcterms:modified xsi:type="dcterms:W3CDTF">2026-08-17T16:44:00Z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TC039736919991</vt:lpwstr>
  </property>
</Properties>
</file>