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22BA9B" w14:textId="7B34D6F7" w:rsidR="00A30B72" w:rsidRDefault="004B0399" w:rsidP="00202257">
      <w:pPr>
        <w:pStyle w:val="JASub-title"/>
      </w:pPr>
      <w:bookmarkStart w:id="0" w:name="_GoBack"/>
      <w:bookmarkEnd w:id="0"/>
      <w:r>
        <w:t>Chair Step</w:t>
      </w:r>
      <w:r w:rsidR="00C572F1">
        <w:t>ping</w:t>
      </w:r>
      <w:r>
        <w:t xml:space="preserve"> Down</w:t>
      </w:r>
    </w:p>
    <w:p w14:paraId="7A2D70AB" w14:textId="6393ED48" w:rsidR="006C1EE5" w:rsidRDefault="007D54C1" w:rsidP="006C1EE5">
      <w:pPr>
        <w:pStyle w:val="JABody"/>
        <w:numPr>
          <w:ilvl w:val="0"/>
          <w:numId w:val="27"/>
        </w:numPr>
      </w:pPr>
      <w:r>
        <w:t xml:space="preserve">Create </w:t>
      </w:r>
      <w:r w:rsidR="004B0399">
        <w:t>a new faculty position for the chair that is stepping down.</w:t>
      </w:r>
    </w:p>
    <w:p w14:paraId="1560679D" w14:textId="77777777" w:rsidR="00B434B3" w:rsidRDefault="004B0399" w:rsidP="00B434B3">
      <w:pPr>
        <w:pStyle w:val="JABody"/>
        <w:numPr>
          <w:ilvl w:val="0"/>
          <w:numId w:val="27"/>
        </w:numPr>
      </w:pPr>
      <w:r>
        <w:t xml:space="preserve">Create a </w:t>
      </w:r>
      <w:r w:rsidRPr="004B0399">
        <w:rPr>
          <w:b/>
        </w:rPr>
        <w:t>Job Requisition</w:t>
      </w:r>
      <w:r>
        <w:t xml:space="preserve"> for that position</w:t>
      </w:r>
    </w:p>
    <w:p w14:paraId="70BB8ACC" w14:textId="110C4639" w:rsidR="00A41B24" w:rsidRPr="00B434B3" w:rsidRDefault="00A41B24" w:rsidP="00B434B3">
      <w:pPr>
        <w:pStyle w:val="JABody"/>
        <w:numPr>
          <w:ilvl w:val="1"/>
          <w:numId w:val="27"/>
        </w:numPr>
      </w:pPr>
      <w:r w:rsidRPr="00A41B24">
        <w:t xml:space="preserve">In the </w:t>
      </w:r>
      <w:r w:rsidR="00B434B3" w:rsidRPr="00B434B3">
        <w:rPr>
          <w:b/>
        </w:rPr>
        <w:t>Reason</w:t>
      </w:r>
      <w:r w:rsidRPr="00A41B24">
        <w:t xml:space="preserve"> field, click on </w:t>
      </w:r>
      <w:r w:rsidR="00B434B3">
        <w:t xml:space="preserve">Create Job Requisition &gt; No Recruitment Required &gt; </w:t>
      </w:r>
      <w:r w:rsidR="00B434B3" w:rsidRPr="00B434B3">
        <w:rPr>
          <w:b/>
        </w:rPr>
        <w:t>No Recruitment Required &gt; Faculty Stepping down</w:t>
      </w:r>
    </w:p>
    <w:p w14:paraId="0578189D" w14:textId="4D3BBAD1" w:rsidR="00B434B3" w:rsidRDefault="00B434B3" w:rsidP="00B434B3">
      <w:pPr>
        <w:pStyle w:val="JABody"/>
      </w:pPr>
      <w:r>
        <w:rPr>
          <w:noProof/>
        </w:rPr>
        <w:drawing>
          <wp:inline distT="0" distB="0" distL="0" distR="0" wp14:anchorId="077AB5C0" wp14:editId="64CBA1E1">
            <wp:extent cx="3019425" cy="2460011"/>
            <wp:effectExtent l="133350" t="114300" r="123825" b="1689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87" t="18479" r="80782" b="30449"/>
                    <a:stretch/>
                  </pic:blipFill>
                  <pic:spPr bwMode="auto">
                    <a:xfrm>
                      <a:off x="0" y="0"/>
                      <a:ext cx="3068785" cy="25002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BE189" w14:textId="44E03DCA" w:rsidR="00A41B24" w:rsidRDefault="00B434B3" w:rsidP="00400903">
      <w:pPr>
        <w:pStyle w:val="JABody"/>
        <w:numPr>
          <w:ilvl w:val="0"/>
          <w:numId w:val="27"/>
        </w:numPr>
        <w:spacing w:after="0"/>
      </w:pPr>
      <w:r>
        <w:t>Select the Chair that is stepping down by searching the faculty name in the search box.</w:t>
      </w:r>
    </w:p>
    <w:p w14:paraId="3139D1AB" w14:textId="08EAE16B" w:rsidR="008247F1" w:rsidRPr="009677A2" w:rsidRDefault="008247F1" w:rsidP="00400903">
      <w:pPr>
        <w:pStyle w:val="JABody"/>
        <w:numPr>
          <w:ilvl w:val="0"/>
          <w:numId w:val="27"/>
        </w:numPr>
        <w:spacing w:after="0"/>
      </w:pPr>
      <w:r>
        <w:t xml:space="preserve">Click the related actions button next to the employees name and select Job Change &gt; </w:t>
      </w:r>
      <w:r w:rsidRPr="00215D83">
        <w:rPr>
          <w:b/>
        </w:rPr>
        <w:t xml:space="preserve">Transfer, </w:t>
      </w:r>
      <w:r w:rsidRPr="008247F1">
        <w:rPr>
          <w:b/>
        </w:rPr>
        <w:t>Promote or Change Job</w:t>
      </w:r>
      <w:r w:rsidR="00846B50">
        <w:rPr>
          <w:b/>
        </w:rPr>
        <w:t>.</w:t>
      </w:r>
    </w:p>
    <w:p w14:paraId="75B25C45" w14:textId="22C2D337" w:rsidR="009677A2" w:rsidRDefault="009677A2" w:rsidP="00400903">
      <w:pPr>
        <w:pStyle w:val="JABody"/>
        <w:numPr>
          <w:ilvl w:val="0"/>
          <w:numId w:val="27"/>
        </w:numPr>
        <w:spacing w:after="0"/>
      </w:pPr>
      <w:r>
        <w:t>Complete all information under Start Details</w:t>
      </w:r>
    </w:p>
    <w:p w14:paraId="74077624" w14:textId="1E1D9BCD" w:rsidR="00A41B24" w:rsidRDefault="009677A2" w:rsidP="009677A2">
      <w:pPr>
        <w:pStyle w:val="JABody"/>
        <w:numPr>
          <w:ilvl w:val="1"/>
          <w:numId w:val="27"/>
        </w:numPr>
        <w:spacing w:after="0"/>
      </w:pPr>
      <w:r>
        <w:t xml:space="preserve">In the Why are you making this change field, select </w:t>
      </w:r>
      <w:r w:rsidRPr="009677A2">
        <w:rPr>
          <w:b/>
        </w:rPr>
        <w:t>Faculty Stepping Down</w:t>
      </w:r>
    </w:p>
    <w:p w14:paraId="1C88735D" w14:textId="18A0BF62" w:rsidR="009677A2" w:rsidRDefault="00A30B72" w:rsidP="009677A2">
      <w:pPr>
        <w:pStyle w:val="JABody"/>
        <w:numPr>
          <w:ilvl w:val="0"/>
          <w:numId w:val="27"/>
        </w:numPr>
      </w:pPr>
      <w:r>
        <w:lastRenderedPageBreak/>
        <w:t xml:space="preserve">Click </w:t>
      </w:r>
      <w:r w:rsidR="009677A2">
        <w:rPr>
          <w:b/>
        </w:rPr>
        <w:t>Start</w:t>
      </w:r>
      <w:r>
        <w:t>.</w:t>
      </w:r>
    </w:p>
    <w:p w14:paraId="2D527F36" w14:textId="22774A7C" w:rsidR="00400903" w:rsidRDefault="009677A2" w:rsidP="00400903">
      <w:pPr>
        <w:pStyle w:val="JABody"/>
        <w:numPr>
          <w:ilvl w:val="0"/>
          <w:numId w:val="27"/>
        </w:numPr>
      </w:pPr>
      <w:r>
        <w:t xml:space="preserve">Edit the </w:t>
      </w:r>
      <w:r w:rsidRPr="009677A2">
        <w:rPr>
          <w:b/>
        </w:rPr>
        <w:t>Job</w:t>
      </w:r>
      <w:r>
        <w:rPr>
          <w:b/>
        </w:rPr>
        <w:t xml:space="preserve">, Location, </w:t>
      </w:r>
      <w:r w:rsidRPr="009677A2">
        <w:t xml:space="preserve">and </w:t>
      </w:r>
      <w:r>
        <w:rPr>
          <w:b/>
        </w:rPr>
        <w:t>Details</w:t>
      </w:r>
      <w:r>
        <w:t xml:space="preserve"> to the new position and Job Profile information</w:t>
      </w:r>
      <w:r w:rsidR="00215D83">
        <w:t xml:space="preserve"> if needed</w:t>
      </w:r>
      <w:r w:rsidR="00400903" w:rsidRPr="00400903">
        <w:t>.</w:t>
      </w:r>
    </w:p>
    <w:p w14:paraId="64B0E3F1" w14:textId="77777777" w:rsidR="00CC4842" w:rsidRDefault="00CC4842" w:rsidP="00CC4842">
      <w:pPr>
        <w:pStyle w:val="JABody"/>
        <w:numPr>
          <w:ilvl w:val="0"/>
          <w:numId w:val="27"/>
        </w:numPr>
      </w:pPr>
      <w:r>
        <w:t xml:space="preserve">Click </w:t>
      </w:r>
      <w:r w:rsidRPr="00A30B72">
        <w:rPr>
          <w:b/>
        </w:rPr>
        <w:t>Submit</w:t>
      </w:r>
      <w:r>
        <w:t>.</w:t>
      </w:r>
    </w:p>
    <w:p w14:paraId="05638D85" w14:textId="77777777" w:rsidR="00C572F1" w:rsidRDefault="00C572F1" w:rsidP="00C572F1">
      <w:pPr>
        <w:pStyle w:val="JABody"/>
      </w:pPr>
    </w:p>
    <w:p w14:paraId="069343EE" w14:textId="77777777" w:rsidR="00C572F1" w:rsidRDefault="00C572F1" w:rsidP="00C572F1">
      <w:pPr>
        <w:pStyle w:val="JABody"/>
      </w:pPr>
    </w:p>
    <w:p w14:paraId="752AB14D" w14:textId="77777777" w:rsidR="006A21FF" w:rsidRPr="006A21FF" w:rsidRDefault="006A21FF" w:rsidP="006A21FF">
      <w:pPr>
        <w:pStyle w:val="JABody"/>
        <w:spacing w:before="0"/>
        <w:ind w:left="360"/>
        <w:rPr>
          <w:sz w:val="2"/>
        </w:rPr>
      </w:pPr>
    </w:p>
    <w:p w14:paraId="4DE437A4" w14:textId="47377574" w:rsidR="00FA404A" w:rsidRPr="00FA404A" w:rsidRDefault="00C572F1" w:rsidP="00FA404A">
      <w:pPr>
        <w:pStyle w:val="JASub-title"/>
      </w:pPr>
      <w:r>
        <w:t>Faculty Moving to Chair</w:t>
      </w:r>
    </w:p>
    <w:p w14:paraId="047784D5" w14:textId="19426989" w:rsidR="00C572F1" w:rsidRDefault="00C572F1" w:rsidP="00C572F1">
      <w:pPr>
        <w:pStyle w:val="JABody"/>
        <w:numPr>
          <w:ilvl w:val="0"/>
          <w:numId w:val="30"/>
        </w:numPr>
        <w:spacing w:after="0"/>
      </w:pPr>
      <w:r>
        <w:t xml:space="preserve">Select the </w:t>
      </w:r>
      <w:r w:rsidR="001B0A7D">
        <w:t>f</w:t>
      </w:r>
      <w:r>
        <w:t>aculty member that is moving to chair by searching the faculty name in the search box.</w:t>
      </w:r>
    </w:p>
    <w:p w14:paraId="0E12F919" w14:textId="35D6753A" w:rsidR="00846B50" w:rsidRPr="00202257" w:rsidRDefault="00846B50" w:rsidP="00846B50">
      <w:pPr>
        <w:pStyle w:val="JABody"/>
        <w:numPr>
          <w:ilvl w:val="0"/>
          <w:numId w:val="30"/>
        </w:numPr>
        <w:spacing w:after="0"/>
      </w:pPr>
      <w:r>
        <w:t xml:space="preserve">Click the related actions button next to the employees name and select Job Change &gt; </w:t>
      </w:r>
      <w:r w:rsidRPr="00215D83">
        <w:rPr>
          <w:b/>
        </w:rPr>
        <w:t>Transfer,</w:t>
      </w:r>
      <w:r>
        <w:t xml:space="preserve"> </w:t>
      </w:r>
      <w:r w:rsidRPr="008247F1">
        <w:rPr>
          <w:b/>
        </w:rPr>
        <w:t>Promote or Change Job</w:t>
      </w:r>
      <w:r>
        <w:rPr>
          <w:b/>
        </w:rPr>
        <w:t>.</w:t>
      </w:r>
    </w:p>
    <w:p w14:paraId="12B0F4BD" w14:textId="77777777" w:rsidR="00202257" w:rsidRDefault="00202257" w:rsidP="00202257">
      <w:pPr>
        <w:pStyle w:val="JABody"/>
        <w:numPr>
          <w:ilvl w:val="0"/>
          <w:numId w:val="30"/>
        </w:numPr>
        <w:spacing w:after="0"/>
      </w:pPr>
      <w:r>
        <w:t>Complete all information under Start Details</w:t>
      </w:r>
    </w:p>
    <w:p w14:paraId="29A9AE09" w14:textId="5DDAE954" w:rsidR="00202257" w:rsidRPr="0074548F" w:rsidRDefault="00202257" w:rsidP="00202257">
      <w:pPr>
        <w:pStyle w:val="JABody"/>
        <w:numPr>
          <w:ilvl w:val="1"/>
          <w:numId w:val="30"/>
        </w:numPr>
        <w:spacing w:after="0"/>
      </w:pPr>
      <w:r>
        <w:t xml:space="preserve">In the Why are you making this change field, select </w:t>
      </w:r>
      <w:r w:rsidRPr="009677A2">
        <w:rPr>
          <w:b/>
        </w:rPr>
        <w:t xml:space="preserve">Faculty </w:t>
      </w:r>
      <w:r>
        <w:rPr>
          <w:b/>
        </w:rPr>
        <w:t>Moving to Chair</w:t>
      </w:r>
    </w:p>
    <w:p w14:paraId="5BD518AD" w14:textId="7ADD813C" w:rsidR="0074548F" w:rsidRDefault="0074548F" w:rsidP="0074548F">
      <w:pPr>
        <w:pStyle w:val="JABody"/>
        <w:spacing w:after="0"/>
      </w:pPr>
      <w:r>
        <w:rPr>
          <w:noProof/>
        </w:rPr>
        <w:drawing>
          <wp:inline distT="0" distB="0" distL="0" distR="0" wp14:anchorId="1EB3E006" wp14:editId="27890579">
            <wp:extent cx="3104015" cy="1019175"/>
            <wp:effectExtent l="133350" t="114300" r="115570" b="1428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08" t="34331" r="80111" b="41956"/>
                    <a:stretch/>
                  </pic:blipFill>
                  <pic:spPr bwMode="auto">
                    <a:xfrm>
                      <a:off x="0" y="0"/>
                      <a:ext cx="3182495" cy="10449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C3CD4" w14:textId="77777777" w:rsidR="00202257" w:rsidRDefault="00202257" w:rsidP="00202257">
      <w:pPr>
        <w:pStyle w:val="JABody"/>
        <w:numPr>
          <w:ilvl w:val="0"/>
          <w:numId w:val="30"/>
        </w:numPr>
      </w:pPr>
      <w:r>
        <w:t xml:space="preserve">Click </w:t>
      </w:r>
      <w:r>
        <w:rPr>
          <w:b/>
        </w:rPr>
        <w:t>Start</w:t>
      </w:r>
      <w:r>
        <w:t>.</w:t>
      </w:r>
    </w:p>
    <w:p w14:paraId="3B7678A4" w14:textId="5571317D" w:rsidR="00202257" w:rsidRDefault="00202257" w:rsidP="00202257">
      <w:pPr>
        <w:pStyle w:val="JABody"/>
        <w:numPr>
          <w:ilvl w:val="0"/>
          <w:numId w:val="30"/>
        </w:numPr>
      </w:pPr>
      <w:r>
        <w:t xml:space="preserve">Edit the </w:t>
      </w:r>
      <w:r w:rsidRPr="009677A2">
        <w:rPr>
          <w:b/>
        </w:rPr>
        <w:t>Job</w:t>
      </w:r>
      <w:r>
        <w:rPr>
          <w:b/>
        </w:rPr>
        <w:t xml:space="preserve">, Location, </w:t>
      </w:r>
      <w:r w:rsidRPr="009677A2">
        <w:t xml:space="preserve">and </w:t>
      </w:r>
      <w:r>
        <w:rPr>
          <w:b/>
        </w:rPr>
        <w:t>Details</w:t>
      </w:r>
      <w:r>
        <w:t xml:space="preserve"> to the </w:t>
      </w:r>
      <w:r w:rsidR="00055392">
        <w:t>existing unfilled chair position</w:t>
      </w:r>
      <w:r w:rsidR="00215D83">
        <w:t xml:space="preserve"> if needed</w:t>
      </w:r>
      <w:r w:rsidR="00055392">
        <w:t>.</w:t>
      </w:r>
    </w:p>
    <w:p w14:paraId="7BC7974B" w14:textId="672A463A" w:rsidR="0074548F" w:rsidRDefault="0074548F" w:rsidP="0074548F">
      <w:pPr>
        <w:pStyle w:val="JABody"/>
        <w:numPr>
          <w:ilvl w:val="1"/>
          <w:numId w:val="30"/>
        </w:numPr>
      </w:pPr>
      <w:r>
        <w:lastRenderedPageBreak/>
        <w:t xml:space="preserve">Note that </w:t>
      </w:r>
      <w:r w:rsidRPr="0074548F">
        <w:rPr>
          <w:b/>
        </w:rPr>
        <w:t>Close the current position</w:t>
      </w:r>
      <w:r>
        <w:t xml:space="preserve"> checkbox should only be selected if the chair is permanent, not acting</w:t>
      </w:r>
    </w:p>
    <w:p w14:paraId="4AFF0D6F" w14:textId="77777777" w:rsidR="00202257" w:rsidRDefault="00202257" w:rsidP="00202257">
      <w:pPr>
        <w:pStyle w:val="JABody"/>
        <w:numPr>
          <w:ilvl w:val="0"/>
          <w:numId w:val="30"/>
        </w:numPr>
      </w:pPr>
      <w:r>
        <w:t xml:space="preserve">Click </w:t>
      </w:r>
      <w:r w:rsidRPr="00A30B72">
        <w:rPr>
          <w:b/>
        </w:rPr>
        <w:t>Submit</w:t>
      </w:r>
      <w:r>
        <w:t>.</w:t>
      </w:r>
    </w:p>
    <w:p w14:paraId="2FDB38A3" w14:textId="5C8DA922" w:rsidR="00C57607" w:rsidRDefault="00C57607" w:rsidP="00C57607">
      <w:pPr>
        <w:pStyle w:val="JASub-title"/>
      </w:pPr>
      <w:r>
        <w:t>Faculty Promotion (Excluding Chair Position Changes)</w:t>
      </w:r>
    </w:p>
    <w:p w14:paraId="0CD2F11C" w14:textId="77777777" w:rsidR="00C57607" w:rsidRDefault="00C57607" w:rsidP="00C57607">
      <w:pPr>
        <w:pStyle w:val="JABody"/>
        <w:numPr>
          <w:ilvl w:val="0"/>
          <w:numId w:val="44"/>
        </w:numPr>
      </w:pPr>
      <w:r>
        <w:t>Select the faculty member by searching the name in the search box.</w:t>
      </w:r>
    </w:p>
    <w:p w14:paraId="137878F2" w14:textId="77777777" w:rsidR="00C57607" w:rsidRDefault="00C57607" w:rsidP="00C57607">
      <w:pPr>
        <w:pStyle w:val="JABody"/>
        <w:numPr>
          <w:ilvl w:val="0"/>
          <w:numId w:val="44"/>
        </w:numPr>
        <w:spacing w:after="0"/>
      </w:pPr>
      <w:r>
        <w:t xml:space="preserve">Click the related actions button next to the employees name and select Job Change &gt; </w:t>
      </w:r>
      <w:r w:rsidRPr="00215D83">
        <w:rPr>
          <w:b/>
        </w:rPr>
        <w:t xml:space="preserve">Transfer, </w:t>
      </w:r>
      <w:r w:rsidRPr="008247F1">
        <w:rPr>
          <w:b/>
        </w:rPr>
        <w:t>Promote or Change Job</w:t>
      </w:r>
      <w:r>
        <w:rPr>
          <w:b/>
        </w:rPr>
        <w:t>.</w:t>
      </w:r>
    </w:p>
    <w:p w14:paraId="0FC4911E" w14:textId="77777777" w:rsidR="00C57607" w:rsidRDefault="00C57607" w:rsidP="00C57607">
      <w:pPr>
        <w:pStyle w:val="JABody"/>
        <w:numPr>
          <w:ilvl w:val="0"/>
          <w:numId w:val="44"/>
        </w:numPr>
        <w:spacing w:after="0"/>
      </w:pPr>
      <w:r>
        <w:t>Complete all information under Start Details</w:t>
      </w:r>
    </w:p>
    <w:p w14:paraId="02FFDE08" w14:textId="77777777" w:rsidR="00C57607" w:rsidRDefault="00C57607" w:rsidP="00C57607">
      <w:pPr>
        <w:pStyle w:val="JABody"/>
        <w:numPr>
          <w:ilvl w:val="1"/>
          <w:numId w:val="44"/>
        </w:numPr>
        <w:spacing w:after="0"/>
      </w:pPr>
      <w:r>
        <w:t xml:space="preserve">In the Why are you making this change field, select </w:t>
      </w:r>
      <w:r w:rsidRPr="009677A2">
        <w:rPr>
          <w:b/>
        </w:rPr>
        <w:t xml:space="preserve">Faculty </w:t>
      </w:r>
      <w:r>
        <w:rPr>
          <w:b/>
        </w:rPr>
        <w:t>Promotion</w:t>
      </w:r>
    </w:p>
    <w:p w14:paraId="2CF579E0" w14:textId="77777777" w:rsidR="00C57607" w:rsidRDefault="00C57607" w:rsidP="00C57607">
      <w:pPr>
        <w:pStyle w:val="JABody"/>
        <w:numPr>
          <w:ilvl w:val="0"/>
          <w:numId w:val="44"/>
        </w:numPr>
      </w:pPr>
      <w:r>
        <w:t xml:space="preserve">Edit the </w:t>
      </w:r>
      <w:r w:rsidRPr="009677A2">
        <w:rPr>
          <w:b/>
        </w:rPr>
        <w:t>Job</w:t>
      </w:r>
      <w:r>
        <w:rPr>
          <w:b/>
        </w:rPr>
        <w:t xml:space="preserve">, Location, </w:t>
      </w:r>
      <w:r w:rsidRPr="009677A2">
        <w:t xml:space="preserve">and </w:t>
      </w:r>
      <w:r>
        <w:rPr>
          <w:b/>
        </w:rPr>
        <w:t>Details</w:t>
      </w:r>
      <w:r>
        <w:t xml:space="preserve"> to the new position and Job Profile information if needed</w:t>
      </w:r>
      <w:r w:rsidRPr="00400903">
        <w:t>.</w:t>
      </w:r>
    </w:p>
    <w:p w14:paraId="60515D38" w14:textId="77777777" w:rsidR="00C57607" w:rsidRDefault="00C57607" w:rsidP="00C57607">
      <w:pPr>
        <w:pStyle w:val="JABody"/>
        <w:numPr>
          <w:ilvl w:val="0"/>
          <w:numId w:val="44"/>
        </w:numPr>
      </w:pPr>
      <w:r>
        <w:t xml:space="preserve">Click </w:t>
      </w:r>
      <w:r w:rsidRPr="00A30B72">
        <w:rPr>
          <w:b/>
        </w:rPr>
        <w:t>Submit</w:t>
      </w:r>
      <w:r>
        <w:t>.</w:t>
      </w:r>
    </w:p>
    <w:sectPr w:rsidR="00C57607" w:rsidSect="00C57607">
      <w:headerReference w:type="default" r:id="rId10"/>
      <w:footerReference w:type="default" r:id="rId11"/>
      <w:pgSz w:w="12240" w:h="15840"/>
      <w:pgMar w:top="288" w:right="432" w:bottom="288" w:left="720" w:header="720" w:footer="144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1C3070" w14:textId="77777777" w:rsidR="002F33B0" w:rsidRDefault="002F33B0" w:rsidP="00764A92">
      <w:pPr>
        <w:spacing w:after="0" w:line="240" w:lineRule="auto"/>
      </w:pPr>
      <w:r>
        <w:separator/>
      </w:r>
    </w:p>
  </w:endnote>
  <w:endnote w:type="continuationSeparator" w:id="0">
    <w:p w14:paraId="4201BF11" w14:textId="77777777" w:rsidR="002F33B0" w:rsidRDefault="002F33B0" w:rsidP="00764A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lanOT-Book">
    <w:altName w:val="Malgun Gothic"/>
    <w:charset w:val="00"/>
    <w:family w:val="auto"/>
    <w:pitch w:val="variable"/>
    <w:sig w:usb0="00000003" w:usb1="4000205B" w:usb2="00000000" w:usb3="00000000" w:csb0="00000001" w:csb1="00000000"/>
  </w:font>
  <w:font w:name="ClanOT-Thin">
    <w:altName w:val="Articulate Light"/>
    <w:panose1 w:val="00000000000000000000"/>
    <w:charset w:val="00"/>
    <w:family w:val="modern"/>
    <w:notTrueType/>
    <w:pitch w:val="variable"/>
    <w:sig w:usb0="800000AF" w:usb1="4000205B" w:usb2="00000000" w:usb3="00000000" w:csb0="00000001" w:csb1="00000000"/>
  </w:font>
  <w:font w:name="ClanOT-News">
    <w:altName w:val="Malgun Gothic"/>
    <w:panose1 w:val="00000000000000000000"/>
    <w:charset w:val="00"/>
    <w:family w:val="modern"/>
    <w:notTrueType/>
    <w:pitch w:val="variable"/>
    <w:sig w:usb0="00000003" w:usb1="4000205B" w:usb2="00000000" w:usb3="00000000" w:csb0="00000001" w:csb1="00000000"/>
  </w:font>
  <w:font w:name="ClanOT-Bold">
    <w:altName w:val="Cambria"/>
    <w:panose1 w:val="00000000000000000000"/>
    <w:charset w:val="00"/>
    <w:family w:val="modern"/>
    <w:notTrueType/>
    <w:pitch w:val="variable"/>
    <w:sig w:usb0="800000AF" w:usb1="4000205B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12"/>
      <w:gridCol w:w="6083"/>
      <w:gridCol w:w="393"/>
    </w:tblGrid>
    <w:tr w:rsidR="0087768B" w:rsidRPr="00937729" w14:paraId="3BA03899" w14:textId="77777777" w:rsidTr="0087768B">
      <w:tc>
        <w:tcPr>
          <w:tcW w:w="4728" w:type="dxa"/>
        </w:tcPr>
        <w:p w14:paraId="2497B856" w14:textId="77777777" w:rsidR="0087768B" w:rsidRPr="00937729" w:rsidRDefault="0087768B" w:rsidP="0087768B">
          <w:pPr>
            <w:pStyle w:val="Footer"/>
            <w:jc w:val="right"/>
          </w:pPr>
        </w:p>
      </w:tc>
      <w:tc>
        <w:tcPr>
          <w:tcW w:w="9276" w:type="dxa"/>
        </w:tcPr>
        <w:p w14:paraId="6B877FB9" w14:textId="77777777" w:rsidR="0087768B" w:rsidRPr="00937729" w:rsidRDefault="0087768B" w:rsidP="0087768B">
          <w:pPr>
            <w:pStyle w:val="Footer"/>
            <w:tabs>
              <w:tab w:val="left" w:pos="240"/>
            </w:tabs>
          </w:pPr>
        </w:p>
      </w:tc>
      <w:tc>
        <w:tcPr>
          <w:tcW w:w="468" w:type="dxa"/>
          <w:vAlign w:val="center"/>
        </w:tcPr>
        <w:p w14:paraId="483BDD29" w14:textId="77777777" w:rsidR="0087768B" w:rsidRPr="00765D57" w:rsidRDefault="0087768B" w:rsidP="0087768B">
          <w:pPr>
            <w:pStyle w:val="Footer"/>
            <w:jc w:val="center"/>
            <w:rPr>
              <w:sz w:val="16"/>
              <w:szCs w:val="16"/>
            </w:rPr>
          </w:pPr>
        </w:p>
      </w:tc>
    </w:tr>
    <w:tr w:rsidR="0087768B" w:rsidRPr="00937729" w14:paraId="2F0F2A68" w14:textId="77777777" w:rsidTr="0087768B">
      <w:tc>
        <w:tcPr>
          <w:tcW w:w="4728" w:type="dxa"/>
          <w:vMerge w:val="restart"/>
        </w:tcPr>
        <w:p w14:paraId="0CA82319" w14:textId="77777777" w:rsidR="0087768B" w:rsidRPr="00937729" w:rsidRDefault="0087768B" w:rsidP="0087768B">
          <w:pPr>
            <w:pStyle w:val="Footer"/>
            <w:jc w:val="right"/>
          </w:pPr>
          <w:r w:rsidRPr="004406C4">
            <w:rPr>
              <w:rFonts w:ascii="Verdana" w:hAnsi="Verdana"/>
              <w:b/>
              <w:noProof/>
              <w:color w:val="636466"/>
            </w:rPr>
            <w:drawing>
              <wp:inline distT="0" distB="0" distL="0" distR="0" wp14:anchorId="2C451F14" wp14:editId="72C60579">
                <wp:extent cx="2758440" cy="608330"/>
                <wp:effectExtent l="0" t="0" r="0" b="0"/>
                <wp:docPr id="2" name="Picture 2" descr="WorkdayEducationLogo_HiR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WorkdayEducationLogo_HiR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58440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Pr="004406C4">
            <w:rPr>
              <w:rFonts w:ascii="Verdana" w:hAnsi="Verdana"/>
              <w:color w:val="636466"/>
              <w:sz w:val="16"/>
              <w:szCs w:val="16"/>
            </w:rPr>
            <w:t xml:space="preserve"> </w:t>
          </w:r>
        </w:p>
      </w:tc>
      <w:tc>
        <w:tcPr>
          <w:tcW w:w="9276" w:type="dxa"/>
        </w:tcPr>
        <w:p w14:paraId="29571D92" w14:textId="77777777" w:rsidR="0087768B" w:rsidRPr="00937729" w:rsidRDefault="0087768B" w:rsidP="0087768B">
          <w:pPr>
            <w:pStyle w:val="Footer"/>
            <w:tabs>
              <w:tab w:val="left" w:pos="240"/>
            </w:tabs>
          </w:pPr>
          <w:r>
            <w:tab/>
          </w:r>
          <w:r>
            <w:tab/>
          </w:r>
        </w:p>
      </w:tc>
      <w:tc>
        <w:tcPr>
          <w:tcW w:w="468" w:type="dxa"/>
          <w:vMerge w:val="restart"/>
          <w:vAlign w:val="center"/>
        </w:tcPr>
        <w:p w14:paraId="0E163951" w14:textId="77777777" w:rsidR="0087768B" w:rsidRPr="00937729" w:rsidRDefault="0087768B" w:rsidP="0087768B">
          <w:pPr>
            <w:pStyle w:val="Footer"/>
            <w:jc w:val="center"/>
          </w:pPr>
        </w:p>
        <w:p w14:paraId="05A192A6" w14:textId="77777777" w:rsidR="0087768B" w:rsidRDefault="0087768B" w:rsidP="0087768B">
          <w:pPr>
            <w:pStyle w:val="Footer"/>
            <w:pBdr>
              <w:bar w:val="single" w:sz="4" w:color="auto"/>
            </w:pBdr>
            <w:jc w:val="center"/>
            <w:rPr>
              <w:rFonts w:ascii="Verdana" w:hAnsi="Verdana"/>
              <w:b/>
              <w:noProof/>
              <w:color w:val="636466"/>
            </w:rPr>
          </w:pPr>
          <w:r w:rsidRPr="004406C4">
            <w:rPr>
              <w:rFonts w:ascii="Verdana" w:hAnsi="Verdana"/>
              <w:b/>
              <w:color w:val="636466"/>
            </w:rPr>
            <w:fldChar w:fldCharType="begin"/>
          </w:r>
          <w:r w:rsidRPr="004406C4">
            <w:rPr>
              <w:rFonts w:ascii="Verdana" w:hAnsi="Verdana"/>
              <w:b/>
              <w:color w:val="636466"/>
            </w:rPr>
            <w:instrText xml:space="preserve"> PAGE   \* MERGEFORMAT </w:instrText>
          </w:r>
          <w:r w:rsidRPr="004406C4">
            <w:rPr>
              <w:rFonts w:ascii="Verdana" w:hAnsi="Verdana"/>
              <w:b/>
              <w:color w:val="636466"/>
            </w:rPr>
            <w:fldChar w:fldCharType="separate"/>
          </w:r>
          <w:r w:rsidR="002A1250">
            <w:rPr>
              <w:rFonts w:ascii="Verdana" w:hAnsi="Verdana"/>
              <w:b/>
              <w:noProof/>
              <w:color w:val="636466"/>
            </w:rPr>
            <w:t>1</w:t>
          </w:r>
          <w:r w:rsidRPr="004406C4">
            <w:rPr>
              <w:rFonts w:ascii="Verdana" w:hAnsi="Verdana"/>
              <w:b/>
              <w:noProof/>
              <w:color w:val="636466"/>
            </w:rPr>
            <w:fldChar w:fldCharType="end"/>
          </w:r>
        </w:p>
        <w:p w14:paraId="2283A2F4" w14:textId="77777777" w:rsidR="0087768B" w:rsidRPr="00765D57" w:rsidRDefault="0087768B" w:rsidP="0087768B">
          <w:pPr>
            <w:pStyle w:val="Footer"/>
            <w:jc w:val="center"/>
            <w:rPr>
              <w:sz w:val="16"/>
              <w:szCs w:val="16"/>
            </w:rPr>
          </w:pPr>
        </w:p>
      </w:tc>
    </w:tr>
    <w:tr w:rsidR="0087768B" w:rsidRPr="00937729" w14:paraId="76F2C2B5" w14:textId="77777777" w:rsidTr="0087768B">
      <w:tc>
        <w:tcPr>
          <w:tcW w:w="4728" w:type="dxa"/>
          <w:vMerge/>
        </w:tcPr>
        <w:p w14:paraId="73DAA15C" w14:textId="77777777" w:rsidR="0087768B" w:rsidRPr="004406C4" w:rsidRDefault="0087768B" w:rsidP="0087768B">
          <w:pPr>
            <w:pStyle w:val="Footer"/>
            <w:jc w:val="right"/>
            <w:rPr>
              <w:rFonts w:ascii="Verdana" w:hAnsi="Verdana"/>
              <w:b/>
              <w:noProof/>
              <w:color w:val="636466"/>
            </w:rPr>
          </w:pPr>
        </w:p>
      </w:tc>
      <w:tc>
        <w:tcPr>
          <w:tcW w:w="9276" w:type="dxa"/>
          <w:tcBorders>
            <w:right w:val="single" w:sz="12" w:space="0" w:color="A6A6A6" w:themeColor="background1" w:themeShade="A6"/>
          </w:tcBorders>
          <w:vAlign w:val="center"/>
        </w:tcPr>
        <w:p w14:paraId="256D2E80" w14:textId="77777777" w:rsidR="0087768B" w:rsidRDefault="0087768B" w:rsidP="0087768B">
          <w:pPr>
            <w:pStyle w:val="Footer"/>
            <w:jc w:val="right"/>
            <w:rPr>
              <w:rFonts w:ascii="Verdana" w:hAnsi="Verdana"/>
              <w:color w:val="636466"/>
              <w:sz w:val="16"/>
              <w:szCs w:val="16"/>
            </w:rPr>
          </w:pPr>
        </w:p>
        <w:p w14:paraId="689DA383" w14:textId="77777777" w:rsidR="0087768B" w:rsidRPr="00765D57" w:rsidRDefault="0087768B" w:rsidP="0087768B">
          <w:pPr>
            <w:pStyle w:val="Footer"/>
            <w:jc w:val="right"/>
            <w:rPr>
              <w:rFonts w:ascii="Verdana" w:hAnsi="Verdana"/>
              <w:color w:val="636466"/>
              <w:sz w:val="2"/>
              <w:szCs w:val="2"/>
            </w:rPr>
          </w:pPr>
        </w:p>
        <w:p w14:paraId="0296CF94" w14:textId="1987C5D9" w:rsidR="0087768B" w:rsidRPr="00937729" w:rsidRDefault="0087768B" w:rsidP="0087768B">
          <w:pPr>
            <w:pStyle w:val="Footer"/>
            <w:jc w:val="right"/>
          </w:pPr>
          <w:r w:rsidRPr="004406C4">
            <w:rPr>
              <w:rFonts w:ascii="Verdana" w:hAnsi="Verdana"/>
              <w:color w:val="636466"/>
              <w:sz w:val="16"/>
              <w:szCs w:val="16"/>
            </w:rPr>
            <w:t>Your screens and processes may vary from those described here</w:t>
          </w:r>
          <w:r w:rsidR="005012D7">
            <w:rPr>
              <w:rFonts w:ascii="Verdana" w:hAnsi="Verdana"/>
              <w:color w:val="636466"/>
              <w:sz w:val="16"/>
              <w:szCs w:val="16"/>
            </w:rPr>
            <w:t>.</w:t>
          </w:r>
        </w:p>
      </w:tc>
      <w:tc>
        <w:tcPr>
          <w:tcW w:w="468" w:type="dxa"/>
          <w:vMerge/>
          <w:tcBorders>
            <w:left w:val="single" w:sz="12" w:space="0" w:color="A6A6A6" w:themeColor="background1" w:themeShade="A6"/>
          </w:tcBorders>
        </w:tcPr>
        <w:p w14:paraId="6EA62553" w14:textId="77777777" w:rsidR="0087768B" w:rsidRPr="00937729" w:rsidRDefault="0087768B" w:rsidP="0087768B">
          <w:pPr>
            <w:pStyle w:val="Footer"/>
            <w:jc w:val="right"/>
          </w:pPr>
        </w:p>
      </w:tc>
    </w:tr>
    <w:tr w:rsidR="0087768B" w:rsidRPr="00937729" w14:paraId="71FDF35E" w14:textId="77777777" w:rsidTr="0087768B">
      <w:trPr>
        <w:trHeight w:hRule="exact" w:val="432"/>
      </w:trPr>
      <w:tc>
        <w:tcPr>
          <w:tcW w:w="4728" w:type="dxa"/>
          <w:vMerge/>
        </w:tcPr>
        <w:p w14:paraId="5A249DB4" w14:textId="77777777" w:rsidR="0087768B" w:rsidRPr="004406C4" w:rsidRDefault="0087768B" w:rsidP="0087768B">
          <w:pPr>
            <w:pStyle w:val="Footer"/>
            <w:jc w:val="right"/>
            <w:rPr>
              <w:rFonts w:ascii="Verdana" w:hAnsi="Verdana"/>
              <w:b/>
              <w:noProof/>
              <w:color w:val="636466"/>
            </w:rPr>
          </w:pPr>
        </w:p>
      </w:tc>
      <w:tc>
        <w:tcPr>
          <w:tcW w:w="9276" w:type="dxa"/>
        </w:tcPr>
        <w:p w14:paraId="49C2D749" w14:textId="77777777" w:rsidR="0087768B" w:rsidRDefault="0087768B" w:rsidP="0087768B">
          <w:pPr>
            <w:pStyle w:val="Footer"/>
            <w:jc w:val="right"/>
            <w:rPr>
              <w:rFonts w:ascii="Verdana" w:hAnsi="Verdana"/>
              <w:color w:val="636466"/>
              <w:sz w:val="16"/>
              <w:szCs w:val="16"/>
            </w:rPr>
          </w:pPr>
        </w:p>
        <w:p w14:paraId="52C9DDA4" w14:textId="77777777" w:rsidR="0087768B" w:rsidRPr="00765D57" w:rsidRDefault="0087768B" w:rsidP="0087768B">
          <w:pPr>
            <w:tabs>
              <w:tab w:val="left" w:pos="3920"/>
            </w:tabs>
          </w:pPr>
          <w:r>
            <w:tab/>
          </w:r>
        </w:p>
      </w:tc>
      <w:tc>
        <w:tcPr>
          <w:tcW w:w="468" w:type="dxa"/>
          <w:vMerge/>
        </w:tcPr>
        <w:p w14:paraId="2548B96B" w14:textId="77777777" w:rsidR="0087768B" w:rsidRPr="004406C4" w:rsidRDefault="0087768B" w:rsidP="0087768B">
          <w:pPr>
            <w:pStyle w:val="Footer"/>
            <w:jc w:val="right"/>
            <w:rPr>
              <w:color w:val="636466"/>
            </w:rPr>
          </w:pPr>
        </w:p>
      </w:tc>
    </w:tr>
  </w:tbl>
  <w:p w14:paraId="366E5183" w14:textId="77777777" w:rsidR="0087768B" w:rsidRPr="004406C4" w:rsidRDefault="0087768B" w:rsidP="00C93E07">
    <w:pPr>
      <w:pStyle w:val="Footer"/>
      <w:rPr>
        <w:sz w:val="2"/>
        <w:szCs w:val="2"/>
      </w:rPr>
    </w:pPr>
  </w:p>
  <w:p w14:paraId="4139EBE0" w14:textId="77777777" w:rsidR="0087768B" w:rsidRPr="00C93E07" w:rsidRDefault="0087768B" w:rsidP="00C93E07">
    <w:pPr>
      <w:pStyle w:val="Footer"/>
      <w:tabs>
        <w:tab w:val="clear" w:pos="4680"/>
        <w:tab w:val="clear" w:pos="9360"/>
        <w:tab w:val="left" w:pos="1080"/>
      </w:tabs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25AF8A" w14:textId="77777777" w:rsidR="002F33B0" w:rsidRDefault="002F33B0" w:rsidP="00764A92">
      <w:pPr>
        <w:spacing w:after="0" w:line="240" w:lineRule="auto"/>
      </w:pPr>
      <w:r>
        <w:separator/>
      </w:r>
    </w:p>
  </w:footnote>
  <w:footnote w:type="continuationSeparator" w:id="0">
    <w:p w14:paraId="43374D8D" w14:textId="77777777" w:rsidR="002F33B0" w:rsidRDefault="002F33B0" w:rsidP="00764A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05"/>
      <w:gridCol w:w="6546"/>
      <w:gridCol w:w="1837"/>
    </w:tblGrid>
    <w:tr w:rsidR="0087768B" w14:paraId="57475CC3" w14:textId="77777777" w:rsidTr="00A30B72">
      <w:trPr>
        <w:trHeight w:val="525"/>
      </w:trPr>
      <w:tc>
        <w:tcPr>
          <w:tcW w:w="1998" w:type="dxa"/>
          <w:shd w:val="clear" w:color="auto" w:fill="auto"/>
        </w:tcPr>
        <w:p w14:paraId="3B69C11A" w14:textId="4D42BADD" w:rsidR="0087768B" w:rsidRPr="00CF30B9" w:rsidRDefault="00972378" w:rsidP="0074548F">
          <w:pPr>
            <w:pStyle w:val="Title"/>
            <w:spacing w:line="276" w:lineRule="auto"/>
            <w:contextualSpacing/>
            <w:rPr>
              <w:rStyle w:val="JAPageTitleChar"/>
              <w:color w:val="0067AB"/>
            </w:rPr>
          </w:pPr>
          <w:r w:rsidRPr="00A27777">
            <w:rPr>
              <w:rStyle w:val="JAPageTitleChar"/>
              <w:color w:val="0067AB"/>
              <w:sz w:val="28"/>
            </w:rPr>
            <w:t>Chair Position Changes/</w:t>
          </w:r>
          <w:r w:rsidR="00C57607" w:rsidRPr="00A27777">
            <w:rPr>
              <w:rStyle w:val="JAPageTitleChar"/>
              <w:color w:val="0067AB"/>
              <w:sz w:val="28"/>
            </w:rPr>
            <w:t>Faculty Promotion</w:t>
          </w:r>
          <w:r w:rsidRPr="00A27777">
            <w:rPr>
              <w:rStyle w:val="JAPageTitleChar"/>
              <w:color w:val="0067AB"/>
              <w:sz w:val="28"/>
            </w:rPr>
            <w:t>s</w:t>
          </w:r>
        </w:p>
      </w:tc>
      <w:tc>
        <w:tcPr>
          <w:tcW w:w="10530" w:type="dxa"/>
          <w:shd w:val="clear" w:color="auto" w:fill="auto"/>
        </w:tcPr>
        <w:p w14:paraId="6321CEDF" w14:textId="09DA52DF" w:rsidR="0087768B" w:rsidRPr="000303DE" w:rsidRDefault="0087768B" w:rsidP="0087768B">
          <w:pPr>
            <w:pStyle w:val="Title"/>
            <w:spacing w:line="276" w:lineRule="auto"/>
            <w:contextualSpacing/>
            <w:rPr>
              <w:rStyle w:val="JAPageTitleChar"/>
            </w:rPr>
          </w:pPr>
        </w:p>
      </w:tc>
      <w:tc>
        <w:tcPr>
          <w:tcW w:w="1958" w:type="dxa"/>
          <w:shd w:val="clear" w:color="auto" w:fill="auto"/>
        </w:tcPr>
        <w:p w14:paraId="230A2558" w14:textId="77777777" w:rsidR="0087768B" w:rsidRPr="00CF30B9" w:rsidRDefault="0087768B" w:rsidP="0087768B">
          <w:pPr>
            <w:pStyle w:val="Title"/>
            <w:spacing w:line="276" w:lineRule="auto"/>
            <w:contextualSpacing/>
            <w:jc w:val="right"/>
            <w:rPr>
              <w:rStyle w:val="JAPageTitleChar"/>
              <w:color w:val="0067AB"/>
            </w:rPr>
          </w:pPr>
          <w:r>
            <w:rPr>
              <w:rStyle w:val="PageTitle"/>
              <w:rFonts w:ascii="Verdana" w:hAnsi="Verdana"/>
              <w:color w:val="0067AB"/>
              <w:sz w:val="28"/>
              <w:szCs w:val="28"/>
            </w:rPr>
            <w:t>Employee</w:t>
          </w:r>
        </w:p>
      </w:tc>
    </w:tr>
  </w:tbl>
  <w:p w14:paraId="67BE7CBB" w14:textId="77777777" w:rsidR="0087768B" w:rsidRPr="0052614A" w:rsidRDefault="0087768B" w:rsidP="0052614A">
    <w:pPr>
      <w:pStyle w:val="Header"/>
      <w:pBdr>
        <w:bottom w:val="single" w:sz="12" w:space="1" w:color="A6A6A6" w:themeColor="background1" w:themeShade="A6"/>
      </w:pBdr>
      <w:rPr>
        <w:sz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42B13"/>
    <w:multiLevelType w:val="hybridMultilevel"/>
    <w:tmpl w:val="463011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77C4D"/>
    <w:multiLevelType w:val="hybridMultilevel"/>
    <w:tmpl w:val="F0BAC4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BB5F09"/>
    <w:multiLevelType w:val="hybridMultilevel"/>
    <w:tmpl w:val="A0FEDE22"/>
    <w:lvl w:ilvl="0" w:tplc="740A1F7C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i w:val="0"/>
        <w:color w:val="F6A01A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9C764F"/>
    <w:multiLevelType w:val="hybridMultilevel"/>
    <w:tmpl w:val="179C06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9C129A"/>
    <w:multiLevelType w:val="hybridMultilevel"/>
    <w:tmpl w:val="C1902F90"/>
    <w:lvl w:ilvl="0" w:tplc="12721AD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i w:val="0"/>
        <w:color w:val="F6A01A"/>
        <w:sz w:val="2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B2C247F"/>
    <w:multiLevelType w:val="hybridMultilevel"/>
    <w:tmpl w:val="CEB6D5C8"/>
    <w:lvl w:ilvl="0" w:tplc="12721AD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i w:val="0"/>
        <w:color w:val="F6A01A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E902E51"/>
    <w:multiLevelType w:val="multilevel"/>
    <w:tmpl w:val="7604FF9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7" w15:restartNumberingAfterBreak="0">
    <w:nsid w:val="20B04184"/>
    <w:multiLevelType w:val="hybridMultilevel"/>
    <w:tmpl w:val="2A52DC10"/>
    <w:lvl w:ilvl="0" w:tplc="9A90228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A0C96"/>
    <w:multiLevelType w:val="hybridMultilevel"/>
    <w:tmpl w:val="C43498DE"/>
    <w:lvl w:ilvl="0" w:tplc="12721AD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i w:val="0"/>
        <w:color w:val="F6A01A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B34E51"/>
    <w:multiLevelType w:val="hybridMultilevel"/>
    <w:tmpl w:val="4B60FDCA"/>
    <w:lvl w:ilvl="0" w:tplc="2D0A28C0">
      <w:start w:val="1"/>
      <w:numFmt w:val="decimal"/>
      <w:lvlText w:val="%1."/>
      <w:lvlJc w:val="left"/>
      <w:pPr>
        <w:ind w:left="1080" w:hanging="720"/>
      </w:pPr>
      <w:rPr>
        <w:rFonts w:ascii="Verdana" w:hAnsi="Verdana" w:hint="default"/>
        <w:b/>
        <w:i w:val="0"/>
        <w:color w:val="F6A01A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683279"/>
    <w:multiLevelType w:val="hybridMultilevel"/>
    <w:tmpl w:val="27BA956A"/>
    <w:lvl w:ilvl="0" w:tplc="2D0A28C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i w:val="0"/>
        <w:color w:val="F6A01A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792996"/>
    <w:multiLevelType w:val="hybridMultilevel"/>
    <w:tmpl w:val="2B90B010"/>
    <w:lvl w:ilvl="0" w:tplc="12721AD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i w:val="0"/>
        <w:color w:val="F6A01A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92933EB"/>
    <w:multiLevelType w:val="hybridMultilevel"/>
    <w:tmpl w:val="4BA8D01A"/>
    <w:lvl w:ilvl="0" w:tplc="18445D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3856B2"/>
    <w:multiLevelType w:val="hybridMultilevel"/>
    <w:tmpl w:val="424A5C2E"/>
    <w:lvl w:ilvl="0" w:tplc="12721AD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i w:val="0"/>
        <w:color w:val="F6A01A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C016C88"/>
    <w:multiLevelType w:val="hybridMultilevel"/>
    <w:tmpl w:val="F6CC9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055696"/>
    <w:multiLevelType w:val="hybridMultilevel"/>
    <w:tmpl w:val="FB2686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EEA032E"/>
    <w:multiLevelType w:val="hybridMultilevel"/>
    <w:tmpl w:val="353A69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8136251"/>
    <w:multiLevelType w:val="hybridMultilevel"/>
    <w:tmpl w:val="153044BE"/>
    <w:lvl w:ilvl="0" w:tplc="12721AD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i w:val="0"/>
        <w:color w:val="F6A01A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8317CC5"/>
    <w:multiLevelType w:val="hybridMultilevel"/>
    <w:tmpl w:val="12A47B98"/>
    <w:lvl w:ilvl="0" w:tplc="EDE29C8C">
      <w:numFmt w:val="bullet"/>
      <w:lvlText w:val="•"/>
      <w:lvlJc w:val="left"/>
      <w:pPr>
        <w:ind w:left="1080" w:hanging="720"/>
      </w:pPr>
      <w:rPr>
        <w:rFonts w:ascii="Verdana" w:eastAsia="Calibri" w:hAnsi="Verdana" w:cs="ClanOT-Boo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D67688"/>
    <w:multiLevelType w:val="hybridMultilevel"/>
    <w:tmpl w:val="1DCA5686"/>
    <w:lvl w:ilvl="0" w:tplc="9A90228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AD31C4"/>
    <w:multiLevelType w:val="multilevel"/>
    <w:tmpl w:val="7A1E52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0416F3"/>
    <w:multiLevelType w:val="hybridMultilevel"/>
    <w:tmpl w:val="30AC8752"/>
    <w:lvl w:ilvl="0" w:tplc="EDE29C8C">
      <w:numFmt w:val="bullet"/>
      <w:lvlText w:val="•"/>
      <w:lvlJc w:val="left"/>
      <w:pPr>
        <w:ind w:left="1080" w:hanging="720"/>
      </w:pPr>
      <w:rPr>
        <w:rFonts w:ascii="Verdana" w:eastAsia="Calibri" w:hAnsi="Verdana" w:cs="ClanOT-Boo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C259DE"/>
    <w:multiLevelType w:val="hybridMultilevel"/>
    <w:tmpl w:val="B3EE411A"/>
    <w:lvl w:ilvl="0" w:tplc="12721AD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i w:val="0"/>
        <w:color w:val="F6A01A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43B52AF"/>
    <w:multiLevelType w:val="hybridMultilevel"/>
    <w:tmpl w:val="7A1E524C"/>
    <w:lvl w:ilvl="0" w:tplc="EA5C6B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B00C13"/>
    <w:multiLevelType w:val="hybridMultilevel"/>
    <w:tmpl w:val="BC62718C"/>
    <w:lvl w:ilvl="0" w:tplc="EA5C6B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7265207"/>
    <w:multiLevelType w:val="hybridMultilevel"/>
    <w:tmpl w:val="7804C114"/>
    <w:lvl w:ilvl="0" w:tplc="3E5488F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B81701"/>
    <w:multiLevelType w:val="hybridMultilevel"/>
    <w:tmpl w:val="D20EF06C"/>
    <w:lvl w:ilvl="0" w:tplc="12721AD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i w:val="0"/>
        <w:color w:val="F6A01A"/>
        <w:sz w:val="2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07132EA"/>
    <w:multiLevelType w:val="hybridMultilevel"/>
    <w:tmpl w:val="30D2373E"/>
    <w:lvl w:ilvl="0" w:tplc="5610210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4E3BE9"/>
    <w:multiLevelType w:val="hybridMultilevel"/>
    <w:tmpl w:val="33F2213A"/>
    <w:lvl w:ilvl="0" w:tplc="40F2E64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i w:val="0"/>
        <w:color w:val="F6A01A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682FD1"/>
    <w:multiLevelType w:val="hybridMultilevel"/>
    <w:tmpl w:val="4D481D88"/>
    <w:lvl w:ilvl="0" w:tplc="2D0A28C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i w:val="0"/>
        <w:color w:val="F6A01A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E64F19"/>
    <w:multiLevelType w:val="hybridMultilevel"/>
    <w:tmpl w:val="95EC0BAE"/>
    <w:lvl w:ilvl="0" w:tplc="12721AD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i w:val="0"/>
        <w:color w:val="F6A01A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5C1C4B"/>
    <w:multiLevelType w:val="hybridMultilevel"/>
    <w:tmpl w:val="2D1271AA"/>
    <w:lvl w:ilvl="0" w:tplc="12721AD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i w:val="0"/>
        <w:color w:val="F6A01A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A15319"/>
    <w:multiLevelType w:val="hybridMultilevel"/>
    <w:tmpl w:val="E474C960"/>
    <w:lvl w:ilvl="0" w:tplc="4D5087F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B7067E"/>
    <w:multiLevelType w:val="hybridMultilevel"/>
    <w:tmpl w:val="5090342C"/>
    <w:lvl w:ilvl="0" w:tplc="4D8EC4E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86412FB"/>
    <w:multiLevelType w:val="hybridMultilevel"/>
    <w:tmpl w:val="BC44105E"/>
    <w:lvl w:ilvl="0" w:tplc="2D0A28C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i w:val="0"/>
        <w:color w:val="F6A01A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4E02A2"/>
    <w:multiLevelType w:val="hybridMultilevel"/>
    <w:tmpl w:val="68504B2A"/>
    <w:lvl w:ilvl="0" w:tplc="9A90228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2078D1"/>
    <w:multiLevelType w:val="hybridMultilevel"/>
    <w:tmpl w:val="60EA6D94"/>
    <w:lvl w:ilvl="0" w:tplc="2D0A28C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i w:val="0"/>
        <w:color w:val="F6A01A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E35107"/>
    <w:multiLevelType w:val="hybridMultilevel"/>
    <w:tmpl w:val="736EAE00"/>
    <w:lvl w:ilvl="0" w:tplc="12721AD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i w:val="0"/>
        <w:color w:val="F6A01A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3C63C18"/>
    <w:multiLevelType w:val="hybridMultilevel"/>
    <w:tmpl w:val="C1902F90"/>
    <w:lvl w:ilvl="0" w:tplc="12721AD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i w:val="0"/>
        <w:color w:val="F6A01A"/>
        <w:sz w:val="2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3DB6423"/>
    <w:multiLevelType w:val="hybridMultilevel"/>
    <w:tmpl w:val="D2D865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9F75390"/>
    <w:multiLevelType w:val="hybridMultilevel"/>
    <w:tmpl w:val="07FEFF40"/>
    <w:lvl w:ilvl="0" w:tplc="12721AD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i w:val="0"/>
        <w:color w:val="F6A01A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A1F5240"/>
    <w:multiLevelType w:val="multilevel"/>
    <w:tmpl w:val="12887040"/>
    <w:lvl w:ilvl="0">
      <w:start w:val="1"/>
      <w:numFmt w:val="decimal"/>
      <w:pStyle w:val="ListBulle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ListBullet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ListBullet3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7BCA3AA5"/>
    <w:multiLevelType w:val="hybridMultilevel"/>
    <w:tmpl w:val="337ECCA0"/>
    <w:lvl w:ilvl="0" w:tplc="12721AD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i w:val="0"/>
        <w:color w:val="F6A01A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0"/>
  </w:num>
  <w:num w:numId="3">
    <w:abstractNumId w:val="33"/>
  </w:num>
  <w:num w:numId="4">
    <w:abstractNumId w:val="14"/>
  </w:num>
  <w:num w:numId="5">
    <w:abstractNumId w:val="23"/>
  </w:num>
  <w:num w:numId="6">
    <w:abstractNumId w:val="20"/>
  </w:num>
  <w:num w:numId="7">
    <w:abstractNumId w:val="24"/>
  </w:num>
  <w:num w:numId="8">
    <w:abstractNumId w:val="6"/>
  </w:num>
  <w:num w:numId="9">
    <w:abstractNumId w:val="39"/>
  </w:num>
  <w:num w:numId="10">
    <w:abstractNumId w:val="18"/>
  </w:num>
  <w:num w:numId="11">
    <w:abstractNumId w:val="34"/>
  </w:num>
  <w:num w:numId="12">
    <w:abstractNumId w:val="7"/>
  </w:num>
  <w:num w:numId="13">
    <w:abstractNumId w:val="21"/>
  </w:num>
  <w:num w:numId="14">
    <w:abstractNumId w:val="16"/>
  </w:num>
  <w:num w:numId="15">
    <w:abstractNumId w:val="19"/>
  </w:num>
  <w:num w:numId="16">
    <w:abstractNumId w:val="29"/>
  </w:num>
  <w:num w:numId="17">
    <w:abstractNumId w:val="35"/>
  </w:num>
  <w:num w:numId="18">
    <w:abstractNumId w:val="9"/>
  </w:num>
  <w:num w:numId="19">
    <w:abstractNumId w:val="15"/>
  </w:num>
  <w:num w:numId="20">
    <w:abstractNumId w:val="8"/>
  </w:num>
  <w:num w:numId="21">
    <w:abstractNumId w:val="1"/>
  </w:num>
  <w:num w:numId="22">
    <w:abstractNumId w:val="36"/>
  </w:num>
  <w:num w:numId="23">
    <w:abstractNumId w:val="28"/>
  </w:num>
  <w:num w:numId="24">
    <w:abstractNumId w:val="3"/>
  </w:num>
  <w:num w:numId="25">
    <w:abstractNumId w:val="41"/>
  </w:num>
  <w:num w:numId="26">
    <w:abstractNumId w:val="0"/>
  </w:num>
  <w:num w:numId="27">
    <w:abstractNumId w:val="38"/>
  </w:num>
  <w:num w:numId="28">
    <w:abstractNumId w:val="22"/>
  </w:num>
  <w:num w:numId="29">
    <w:abstractNumId w:val="31"/>
  </w:num>
  <w:num w:numId="30">
    <w:abstractNumId w:val="26"/>
  </w:num>
  <w:num w:numId="31">
    <w:abstractNumId w:val="25"/>
  </w:num>
  <w:num w:numId="32">
    <w:abstractNumId w:val="11"/>
  </w:num>
  <w:num w:numId="33">
    <w:abstractNumId w:val="12"/>
  </w:num>
  <w:num w:numId="34">
    <w:abstractNumId w:val="5"/>
  </w:num>
  <w:num w:numId="35">
    <w:abstractNumId w:val="32"/>
  </w:num>
  <w:num w:numId="3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0"/>
  </w:num>
  <w:num w:numId="38">
    <w:abstractNumId w:val="40"/>
  </w:num>
  <w:num w:numId="39">
    <w:abstractNumId w:val="42"/>
  </w:num>
  <w:num w:numId="40">
    <w:abstractNumId w:val="27"/>
  </w:num>
  <w:num w:numId="41">
    <w:abstractNumId w:val="37"/>
  </w:num>
  <w:num w:numId="42">
    <w:abstractNumId w:val="13"/>
  </w:num>
  <w:num w:numId="43">
    <w:abstractNumId w:val="17"/>
  </w:num>
  <w:num w:numId="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>
      <o:colormru v:ext="edit" colors="#66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B72"/>
    <w:rsid w:val="00006651"/>
    <w:rsid w:val="00055392"/>
    <w:rsid w:val="000727F3"/>
    <w:rsid w:val="0008704B"/>
    <w:rsid w:val="000B1F58"/>
    <w:rsid w:val="000B691C"/>
    <w:rsid w:val="000C315A"/>
    <w:rsid w:val="000F1C94"/>
    <w:rsid w:val="000F4A33"/>
    <w:rsid w:val="00131B8A"/>
    <w:rsid w:val="00136E78"/>
    <w:rsid w:val="00154929"/>
    <w:rsid w:val="001B0A7D"/>
    <w:rsid w:val="001D6D9A"/>
    <w:rsid w:val="001E438D"/>
    <w:rsid w:val="00202257"/>
    <w:rsid w:val="00215D83"/>
    <w:rsid w:val="00221CC2"/>
    <w:rsid w:val="002A1250"/>
    <w:rsid w:val="002B301F"/>
    <w:rsid w:val="002F20B8"/>
    <w:rsid w:val="002F33B0"/>
    <w:rsid w:val="003A05AB"/>
    <w:rsid w:val="003B1EA7"/>
    <w:rsid w:val="003B54B4"/>
    <w:rsid w:val="003B5945"/>
    <w:rsid w:val="003B65C4"/>
    <w:rsid w:val="003F43E6"/>
    <w:rsid w:val="00400903"/>
    <w:rsid w:val="00431F92"/>
    <w:rsid w:val="004426EC"/>
    <w:rsid w:val="00442D7D"/>
    <w:rsid w:val="004445E1"/>
    <w:rsid w:val="004B0399"/>
    <w:rsid w:val="004B5546"/>
    <w:rsid w:val="004C5565"/>
    <w:rsid w:val="004D44C2"/>
    <w:rsid w:val="004E6824"/>
    <w:rsid w:val="005012D7"/>
    <w:rsid w:val="00503358"/>
    <w:rsid w:val="00517FD7"/>
    <w:rsid w:val="00522B80"/>
    <w:rsid w:val="0052614A"/>
    <w:rsid w:val="005404D0"/>
    <w:rsid w:val="00596CE6"/>
    <w:rsid w:val="006367D4"/>
    <w:rsid w:val="00644AC8"/>
    <w:rsid w:val="00654C20"/>
    <w:rsid w:val="006748B3"/>
    <w:rsid w:val="006A21FF"/>
    <w:rsid w:val="006A551C"/>
    <w:rsid w:val="006B02D9"/>
    <w:rsid w:val="006C1EE5"/>
    <w:rsid w:val="00736FFD"/>
    <w:rsid w:val="0074548F"/>
    <w:rsid w:val="0075515F"/>
    <w:rsid w:val="00764A92"/>
    <w:rsid w:val="007730D0"/>
    <w:rsid w:val="007D1176"/>
    <w:rsid w:val="007D54C1"/>
    <w:rsid w:val="00822EFD"/>
    <w:rsid w:val="008247F1"/>
    <w:rsid w:val="00846B50"/>
    <w:rsid w:val="00867C4B"/>
    <w:rsid w:val="0087768B"/>
    <w:rsid w:val="008B4790"/>
    <w:rsid w:val="008B5AF9"/>
    <w:rsid w:val="0090086D"/>
    <w:rsid w:val="00941751"/>
    <w:rsid w:val="00945330"/>
    <w:rsid w:val="009677A2"/>
    <w:rsid w:val="009708BE"/>
    <w:rsid w:val="00972378"/>
    <w:rsid w:val="00975A0F"/>
    <w:rsid w:val="00997E0D"/>
    <w:rsid w:val="009E25A8"/>
    <w:rsid w:val="00A23EED"/>
    <w:rsid w:val="00A27777"/>
    <w:rsid w:val="00A30B72"/>
    <w:rsid w:val="00A41B24"/>
    <w:rsid w:val="00A43401"/>
    <w:rsid w:val="00A54174"/>
    <w:rsid w:val="00A55DE2"/>
    <w:rsid w:val="00A96043"/>
    <w:rsid w:val="00AB798D"/>
    <w:rsid w:val="00AC126D"/>
    <w:rsid w:val="00AC6DDA"/>
    <w:rsid w:val="00AC7D33"/>
    <w:rsid w:val="00B07035"/>
    <w:rsid w:val="00B2634E"/>
    <w:rsid w:val="00B434B3"/>
    <w:rsid w:val="00B5476F"/>
    <w:rsid w:val="00BB7926"/>
    <w:rsid w:val="00BE001A"/>
    <w:rsid w:val="00C572F1"/>
    <w:rsid w:val="00C57607"/>
    <w:rsid w:val="00C93E07"/>
    <w:rsid w:val="00CC4842"/>
    <w:rsid w:val="00D0710F"/>
    <w:rsid w:val="00DE2F4C"/>
    <w:rsid w:val="00E16F5B"/>
    <w:rsid w:val="00E27948"/>
    <w:rsid w:val="00EB4B4B"/>
    <w:rsid w:val="00EC1EF8"/>
    <w:rsid w:val="00ED5EB1"/>
    <w:rsid w:val="00ED649D"/>
    <w:rsid w:val="00EE7C12"/>
    <w:rsid w:val="00EF4BDF"/>
    <w:rsid w:val="00F36D36"/>
    <w:rsid w:val="00F65F32"/>
    <w:rsid w:val="00F77999"/>
    <w:rsid w:val="00F87CEB"/>
    <w:rsid w:val="00F92832"/>
    <w:rsid w:val="00FA40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666"/>
    </o:shapedefaults>
    <o:shapelayout v:ext="edit">
      <o:idmap v:ext="edit" data="1"/>
    </o:shapelayout>
  </w:shapeDefaults>
  <w:decimalSymbol w:val="."/>
  <w:listSeparator w:val=","/>
  <w14:docId w14:val="1E34A218"/>
  <w15:docId w15:val="{1C18E54E-812F-41CF-AB63-42280E986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54174"/>
    <w:pPr>
      <w:widowControl/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1"/>
    <w:qFormat/>
    <w:rsid w:val="00E27948"/>
    <w:pPr>
      <w:ind w:left="7033"/>
      <w:outlineLvl w:val="0"/>
    </w:pPr>
    <w:rPr>
      <w:rFonts w:ascii="ClanOT-Thin" w:eastAsia="ClanOT-Thin" w:hAnsi="ClanOT-Thin"/>
      <w:sz w:val="96"/>
      <w:szCs w:val="96"/>
    </w:rPr>
  </w:style>
  <w:style w:type="paragraph" w:styleId="Heading2">
    <w:name w:val="heading 2"/>
    <w:basedOn w:val="Normal"/>
    <w:link w:val="Heading2Char"/>
    <w:uiPriority w:val="1"/>
    <w:qFormat/>
    <w:rsid w:val="00E27948"/>
    <w:pPr>
      <w:ind w:left="606"/>
      <w:outlineLvl w:val="1"/>
    </w:pPr>
    <w:rPr>
      <w:rFonts w:ascii="ClanOT-News" w:eastAsia="ClanOT-News" w:hAnsi="ClanOT-News"/>
      <w:sz w:val="40"/>
      <w:szCs w:val="40"/>
    </w:rPr>
  </w:style>
  <w:style w:type="paragraph" w:styleId="Heading3">
    <w:name w:val="heading 3"/>
    <w:basedOn w:val="Normal"/>
    <w:link w:val="Heading3Char"/>
    <w:uiPriority w:val="1"/>
    <w:qFormat/>
    <w:rsid w:val="00E27948"/>
    <w:pPr>
      <w:ind w:left="20"/>
      <w:outlineLvl w:val="2"/>
    </w:pPr>
    <w:rPr>
      <w:rFonts w:ascii="ClanOT-Book" w:eastAsia="ClanOT-Book" w:hAnsi="ClanOT-Book"/>
      <w:sz w:val="36"/>
      <w:szCs w:val="36"/>
    </w:rPr>
  </w:style>
  <w:style w:type="paragraph" w:styleId="Heading4">
    <w:name w:val="heading 4"/>
    <w:basedOn w:val="Normal"/>
    <w:link w:val="Heading4Char"/>
    <w:uiPriority w:val="1"/>
    <w:qFormat/>
    <w:rsid w:val="00E27948"/>
    <w:pPr>
      <w:ind w:left="112"/>
      <w:outlineLvl w:val="3"/>
    </w:pPr>
    <w:rPr>
      <w:rFonts w:ascii="ClanOT-News" w:eastAsia="ClanOT-News" w:hAnsi="ClanOT-News"/>
      <w:sz w:val="28"/>
      <w:szCs w:val="28"/>
    </w:rPr>
  </w:style>
  <w:style w:type="paragraph" w:styleId="Heading5">
    <w:name w:val="heading 5"/>
    <w:basedOn w:val="Normal"/>
    <w:link w:val="Heading5Char"/>
    <w:uiPriority w:val="1"/>
    <w:qFormat/>
    <w:rsid w:val="00E27948"/>
    <w:pPr>
      <w:spacing w:before="58"/>
      <w:ind w:left="606"/>
      <w:outlineLvl w:val="4"/>
    </w:pPr>
    <w:rPr>
      <w:rFonts w:ascii="ClanOT-Bold" w:eastAsia="ClanOT-Bold" w:hAnsi="ClanOT-Bold"/>
      <w:b/>
      <w:bCs/>
    </w:rPr>
  </w:style>
  <w:style w:type="paragraph" w:styleId="Heading6">
    <w:name w:val="heading 6"/>
    <w:basedOn w:val="Normal"/>
    <w:link w:val="Heading6Char"/>
    <w:uiPriority w:val="1"/>
    <w:qFormat/>
    <w:rsid w:val="00E27948"/>
    <w:pPr>
      <w:spacing w:before="62"/>
      <w:ind w:left="406"/>
      <w:outlineLvl w:val="5"/>
    </w:pPr>
    <w:rPr>
      <w:rFonts w:ascii="ClanOT-Bold" w:eastAsia="ClanOT-Bold" w:hAnsi="ClanOT-Bold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E27948"/>
  </w:style>
  <w:style w:type="paragraph" w:customStyle="1" w:styleId="MainHeading">
    <w:name w:val="Main Heading"/>
    <w:basedOn w:val="Normal"/>
    <w:qFormat/>
    <w:rsid w:val="00E27948"/>
    <w:pPr>
      <w:autoSpaceDE w:val="0"/>
      <w:autoSpaceDN w:val="0"/>
      <w:adjustRightInd w:val="0"/>
      <w:spacing w:after="101" w:line="276" w:lineRule="atLeast"/>
      <w:ind w:left="360"/>
      <w:textAlignment w:val="center"/>
    </w:pPr>
    <w:rPr>
      <w:rFonts w:ascii="Verdana" w:hAnsi="Verdana" w:cs="ClanOT-Bold"/>
      <w:bCs/>
      <w:color w:val="F6A000"/>
      <w:spacing w:val="-4"/>
      <w:sz w:val="32"/>
      <w:szCs w:val="32"/>
    </w:rPr>
  </w:style>
  <w:style w:type="paragraph" w:customStyle="1" w:styleId="JABody">
    <w:name w:val="JA_Body"/>
    <w:basedOn w:val="BodyText"/>
    <w:link w:val="JABodyChar"/>
    <w:qFormat/>
    <w:rsid w:val="00C93E07"/>
    <w:pPr>
      <w:autoSpaceDE w:val="0"/>
      <w:autoSpaceDN w:val="0"/>
      <w:adjustRightInd w:val="0"/>
      <w:spacing w:before="120" w:after="120"/>
      <w:ind w:left="0"/>
      <w:textAlignment w:val="center"/>
    </w:pPr>
    <w:rPr>
      <w:rFonts w:ascii="Verdana" w:eastAsia="Calibri" w:hAnsi="Verdana" w:cs="ClanOT-Book"/>
      <w:color w:val="636466"/>
      <w:spacing w:val="-4"/>
    </w:rPr>
  </w:style>
  <w:style w:type="character" w:customStyle="1" w:styleId="JABodyChar">
    <w:name w:val="JA_Body Char"/>
    <w:link w:val="JABody"/>
    <w:rsid w:val="00C93E07"/>
    <w:rPr>
      <w:rFonts w:ascii="Verdana" w:eastAsia="Calibri" w:hAnsi="Verdana" w:cs="ClanOT-Book"/>
      <w:color w:val="636466"/>
      <w:spacing w:val="-4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E27948"/>
    <w:pPr>
      <w:ind w:left="606"/>
    </w:pPr>
    <w:rPr>
      <w:rFonts w:ascii="ClanOT-Book" w:eastAsia="ClanOT-Book" w:hAnsi="ClanOT-Book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E27948"/>
    <w:rPr>
      <w:rFonts w:ascii="ClanOT-Book" w:eastAsia="ClanOT-Book" w:hAnsi="ClanOT-Book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1"/>
    <w:rsid w:val="00E27948"/>
    <w:rPr>
      <w:rFonts w:ascii="ClanOT-Thin" w:eastAsia="ClanOT-Thin" w:hAnsi="ClanOT-Thin"/>
      <w:sz w:val="96"/>
      <w:szCs w:val="96"/>
    </w:rPr>
  </w:style>
  <w:style w:type="character" w:customStyle="1" w:styleId="Heading2Char">
    <w:name w:val="Heading 2 Char"/>
    <w:basedOn w:val="DefaultParagraphFont"/>
    <w:link w:val="Heading2"/>
    <w:uiPriority w:val="1"/>
    <w:rsid w:val="00E27948"/>
    <w:rPr>
      <w:rFonts w:ascii="ClanOT-News" w:eastAsia="ClanOT-News" w:hAnsi="ClanOT-News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1"/>
    <w:rsid w:val="00E27948"/>
    <w:rPr>
      <w:rFonts w:ascii="ClanOT-Book" w:eastAsia="ClanOT-Book" w:hAnsi="ClanOT-Book"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1"/>
    <w:rsid w:val="00E27948"/>
    <w:rPr>
      <w:rFonts w:ascii="ClanOT-News" w:eastAsia="ClanOT-News" w:hAnsi="ClanOT-News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1"/>
    <w:rsid w:val="00E27948"/>
    <w:rPr>
      <w:rFonts w:ascii="ClanOT-Bold" w:eastAsia="ClanOT-Bold" w:hAnsi="ClanOT-Bold"/>
      <w:b/>
      <w:bCs/>
    </w:rPr>
  </w:style>
  <w:style w:type="character" w:customStyle="1" w:styleId="Heading6Char">
    <w:name w:val="Heading 6 Char"/>
    <w:basedOn w:val="DefaultParagraphFont"/>
    <w:link w:val="Heading6"/>
    <w:uiPriority w:val="1"/>
    <w:rsid w:val="00E27948"/>
    <w:rPr>
      <w:rFonts w:ascii="ClanOT-Bold" w:eastAsia="ClanOT-Bold" w:hAnsi="ClanOT-Bold"/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  <w:rsid w:val="00E27948"/>
  </w:style>
  <w:style w:type="paragraph" w:customStyle="1" w:styleId="JASub-title">
    <w:name w:val="JA_Sub-title"/>
    <w:next w:val="JABody"/>
    <w:link w:val="JASub-titleChar"/>
    <w:qFormat/>
    <w:rsid w:val="00C93E07"/>
    <w:pPr>
      <w:widowControl/>
      <w:spacing w:before="120" w:after="120" w:line="276" w:lineRule="auto"/>
    </w:pPr>
    <w:rPr>
      <w:rFonts w:ascii="Verdana" w:eastAsia="Calibri" w:hAnsi="Verdana" w:cs="ClanOT-Bold"/>
      <w:b/>
      <w:bCs/>
      <w:color w:val="0067AB"/>
      <w:spacing w:val="-4"/>
    </w:rPr>
  </w:style>
  <w:style w:type="character" w:customStyle="1" w:styleId="JASub-titleChar">
    <w:name w:val="JA_Sub-title Char"/>
    <w:link w:val="JASub-title"/>
    <w:rsid w:val="00C93E07"/>
    <w:rPr>
      <w:rFonts w:ascii="Verdana" w:eastAsia="Calibri" w:hAnsi="Verdana" w:cs="ClanOT-Bold"/>
      <w:b/>
      <w:bCs/>
      <w:color w:val="0067AB"/>
      <w:spacing w:val="-4"/>
    </w:rPr>
  </w:style>
  <w:style w:type="table" w:styleId="TableGrid">
    <w:name w:val="Table Grid"/>
    <w:basedOn w:val="TableNormal"/>
    <w:uiPriority w:val="59"/>
    <w:rsid w:val="00A54174"/>
    <w:pPr>
      <w:widowControl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JANote">
    <w:name w:val="JA_Note"/>
    <w:next w:val="JABody"/>
    <w:link w:val="JANoteChar"/>
    <w:autoRedefine/>
    <w:qFormat/>
    <w:rsid w:val="00945330"/>
    <w:pPr>
      <w:widowControl/>
      <w:spacing w:line="276" w:lineRule="auto"/>
    </w:pPr>
    <w:rPr>
      <w:rFonts w:ascii="Verdana" w:eastAsia="Calibri" w:hAnsi="Verdana" w:cs="ClanOT-Book"/>
      <w:color w:val="666666"/>
      <w:spacing w:val="-4"/>
      <w:sz w:val="20"/>
      <w:szCs w:val="20"/>
    </w:rPr>
  </w:style>
  <w:style w:type="character" w:customStyle="1" w:styleId="JANoteChar">
    <w:name w:val="JA_Note Char"/>
    <w:basedOn w:val="DefaultParagraphFont"/>
    <w:link w:val="JANote"/>
    <w:rsid w:val="00945330"/>
    <w:rPr>
      <w:rFonts w:ascii="Verdana" w:eastAsia="Calibri" w:hAnsi="Verdana" w:cs="ClanOT-Book"/>
      <w:color w:val="666666"/>
      <w:spacing w:val="-4"/>
      <w:sz w:val="20"/>
      <w:szCs w:val="20"/>
    </w:rPr>
  </w:style>
  <w:style w:type="paragraph" w:customStyle="1" w:styleId="JAMainHeading">
    <w:name w:val="JA_Main Heading"/>
    <w:basedOn w:val="MainHeading"/>
    <w:link w:val="JAMainHeadingChar"/>
    <w:qFormat/>
    <w:rsid w:val="00C93E07"/>
    <w:pPr>
      <w:autoSpaceDE/>
      <w:autoSpaceDN/>
      <w:adjustRightInd/>
      <w:spacing w:before="120" w:after="120" w:line="276" w:lineRule="auto"/>
      <w:ind w:left="0"/>
      <w:textAlignment w:val="auto"/>
    </w:pPr>
  </w:style>
  <w:style w:type="character" w:customStyle="1" w:styleId="JAMainHeadingChar">
    <w:name w:val="JA_Main Heading Char"/>
    <w:basedOn w:val="DefaultParagraphFont"/>
    <w:link w:val="JAMainHeading"/>
    <w:rsid w:val="00C93E07"/>
    <w:rPr>
      <w:rFonts w:ascii="Verdana" w:eastAsia="Calibri" w:hAnsi="Verdana" w:cs="ClanOT-Bold"/>
      <w:bCs/>
      <w:color w:val="F6A000"/>
      <w:spacing w:val="-4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4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174"/>
    <w:rPr>
      <w:rFonts w:ascii="Tahoma" w:eastAsia="Calibri" w:hAnsi="Tahoma" w:cs="Tahoma"/>
      <w:sz w:val="16"/>
      <w:szCs w:val="16"/>
    </w:rPr>
  </w:style>
  <w:style w:type="table" w:customStyle="1" w:styleId="GridTable4-Accent11">
    <w:name w:val="Grid Table 4 - Accent 11"/>
    <w:aliases w:val="Content Table"/>
    <w:basedOn w:val="TableNormal"/>
    <w:uiPriority w:val="49"/>
    <w:rsid w:val="006367D4"/>
    <w:pPr>
      <w:widowControl/>
      <w:spacing w:after="120" w:line="276" w:lineRule="auto"/>
    </w:pPr>
    <w:rPr>
      <w:rFonts w:ascii="Verdana" w:eastAsia="Calibri" w:hAnsi="Verdana" w:cs="Times New Roman"/>
      <w:sz w:val="20"/>
      <w:szCs w:val="20"/>
    </w:rPr>
    <w:tblPr>
      <w:tblStyleRowBandSize w:val="1"/>
      <w:tblStyleColBandSize w:val="1"/>
      <w:jc w:val="center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rPr>
      <w:jc w:val="center"/>
    </w:trPr>
    <w:tblStylePr w:type="firstRow">
      <w:rPr>
        <w:rFonts w:ascii="Verdana" w:hAnsi="Verdana"/>
        <w:b/>
        <w:bCs/>
        <w:color w:val="F2F2F2" w:themeColor="background1" w:themeShade="F2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pPr>
        <w:wordWrap/>
        <w:spacing w:beforeLines="0" w:before="60" w:beforeAutospacing="0" w:afterLines="0" w:after="60" w:afterAutospacing="0" w:line="276" w:lineRule="auto"/>
        <w:ind w:leftChars="0" w:left="0" w:rightChars="0" w:right="0"/>
      </w:pPr>
      <w:rPr>
        <w:rFonts w:ascii="Verdana" w:hAnsi="Verdana"/>
        <w:sz w:val="20"/>
      </w:rPr>
      <w:tblPr/>
      <w:tcPr>
        <w:shd w:val="clear" w:color="auto" w:fill="DBE5F1" w:themeFill="accent1" w:themeFillTint="33"/>
      </w:tcPr>
    </w:tblStylePr>
    <w:tblStylePr w:type="band2Horz">
      <w:pPr>
        <w:wordWrap/>
        <w:spacing w:beforeLines="0" w:before="60" w:beforeAutospacing="0" w:afterLines="0" w:after="60" w:afterAutospacing="0" w:line="276" w:lineRule="auto"/>
        <w:ind w:leftChars="0" w:left="0" w:rightChars="0" w:right="0"/>
      </w:pPr>
      <w:rPr>
        <w:rFonts w:ascii="Verdana" w:hAnsi="Verdana"/>
        <w:sz w:val="20"/>
      </w:rPr>
    </w:tblStylePr>
  </w:style>
  <w:style w:type="paragraph" w:customStyle="1" w:styleId="JATable">
    <w:name w:val="JA_Table"/>
    <w:basedOn w:val="JABody"/>
    <w:link w:val="JATableChar"/>
    <w:qFormat/>
    <w:rsid w:val="006367D4"/>
    <w:pPr>
      <w:autoSpaceDE/>
      <w:autoSpaceDN/>
      <w:adjustRightInd/>
      <w:spacing w:before="60" w:after="60"/>
      <w:textAlignment w:val="auto"/>
    </w:pPr>
    <w:rPr>
      <w:bCs/>
      <w:color w:val="000000" w:themeColor="text1"/>
    </w:rPr>
  </w:style>
  <w:style w:type="character" w:customStyle="1" w:styleId="JATableChar">
    <w:name w:val="JA_Table Char"/>
    <w:basedOn w:val="JABodyChar"/>
    <w:link w:val="JATable"/>
    <w:rsid w:val="006367D4"/>
    <w:rPr>
      <w:rFonts w:ascii="Verdana" w:eastAsia="Calibri" w:hAnsi="Verdana" w:cs="ClanOT-Book"/>
      <w:bCs/>
      <w:color w:val="000000" w:themeColor="text1"/>
      <w:spacing w:val="-4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64A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A9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764A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A92"/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uiPriority w:val="99"/>
    <w:qFormat/>
    <w:rsid w:val="00764A92"/>
    <w:pPr>
      <w:autoSpaceDE w:val="0"/>
      <w:autoSpaceDN w:val="0"/>
      <w:adjustRightInd w:val="0"/>
      <w:spacing w:after="0" w:line="288" w:lineRule="auto"/>
      <w:textAlignment w:val="center"/>
    </w:pPr>
    <w:rPr>
      <w:rFonts w:ascii="ClanOT-Book" w:hAnsi="ClanOT-Book" w:cs="ClanOT-Book"/>
      <w:b/>
      <w:bCs/>
      <w:color w:val="636466"/>
      <w:spacing w:val="-12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99"/>
    <w:rsid w:val="00764A92"/>
    <w:rPr>
      <w:rFonts w:ascii="ClanOT-Book" w:eastAsia="Calibri" w:hAnsi="ClanOT-Book" w:cs="ClanOT-Book"/>
      <w:b/>
      <w:bCs/>
      <w:color w:val="636466"/>
      <w:spacing w:val="-12"/>
      <w:sz w:val="60"/>
      <w:szCs w:val="60"/>
    </w:rPr>
  </w:style>
  <w:style w:type="character" w:customStyle="1" w:styleId="PageTitle">
    <w:name w:val="Page Title"/>
    <w:uiPriority w:val="99"/>
    <w:rsid w:val="00764A92"/>
    <w:rPr>
      <w:rFonts w:ascii="ClanOT-Book" w:hAnsi="ClanOT-Book" w:cs="ClanOT-Book"/>
      <w:color w:val="636466"/>
      <w:sz w:val="36"/>
      <w:szCs w:val="36"/>
    </w:rPr>
  </w:style>
  <w:style w:type="paragraph" w:customStyle="1" w:styleId="JAPageTitle">
    <w:name w:val="JA_Page Title"/>
    <w:basedOn w:val="Title"/>
    <w:link w:val="JAPageTitleChar"/>
    <w:qFormat/>
    <w:rsid w:val="00764A92"/>
    <w:pPr>
      <w:spacing w:line="240" w:lineRule="auto"/>
      <w:contextualSpacing/>
    </w:pPr>
    <w:rPr>
      <w:rFonts w:ascii="Verdana" w:hAnsi="Verdana"/>
      <w:b w:val="0"/>
      <w:bCs w:val="0"/>
      <w:color w:val="666666"/>
      <w:sz w:val="36"/>
    </w:rPr>
  </w:style>
  <w:style w:type="character" w:customStyle="1" w:styleId="JAPageTitleChar">
    <w:name w:val="JA_Page Title Char"/>
    <w:link w:val="JAPageTitle"/>
    <w:rsid w:val="00764A92"/>
    <w:rPr>
      <w:rFonts w:ascii="Verdana" w:eastAsia="Calibri" w:hAnsi="Verdana" w:cs="ClanOT-Book"/>
      <w:color w:val="666666"/>
      <w:spacing w:val="-12"/>
      <w:sz w:val="36"/>
      <w:szCs w:val="60"/>
    </w:rPr>
  </w:style>
  <w:style w:type="table" w:customStyle="1" w:styleId="TableGrid1">
    <w:name w:val="Table Grid1"/>
    <w:basedOn w:val="TableNormal"/>
    <w:next w:val="TableGrid"/>
    <w:uiPriority w:val="59"/>
    <w:rsid w:val="00C93E07"/>
    <w:pPr>
      <w:widowControl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unhideWhenUsed/>
    <w:qFormat/>
    <w:rsid w:val="00A30B72"/>
    <w:pPr>
      <w:numPr>
        <w:numId w:val="25"/>
      </w:numPr>
      <w:spacing w:before="60" w:after="60"/>
    </w:pPr>
    <w:rPr>
      <w:rFonts w:ascii="Arial" w:eastAsiaTheme="minorHAnsi" w:hAnsi="Arial" w:cstheme="minorBidi"/>
      <w:color w:val="595959" w:themeColor="text1" w:themeTint="A6"/>
      <w:sz w:val="20"/>
    </w:rPr>
  </w:style>
  <w:style w:type="paragraph" w:styleId="ListBullet2">
    <w:name w:val="List Bullet 2"/>
    <w:basedOn w:val="Normal"/>
    <w:uiPriority w:val="99"/>
    <w:semiHidden/>
    <w:unhideWhenUsed/>
    <w:rsid w:val="00A30B72"/>
    <w:pPr>
      <w:numPr>
        <w:ilvl w:val="1"/>
        <w:numId w:val="25"/>
      </w:numPr>
      <w:spacing w:before="60" w:after="60"/>
      <w:contextualSpacing/>
    </w:pPr>
    <w:rPr>
      <w:rFonts w:ascii="Arial" w:eastAsiaTheme="minorHAnsi" w:hAnsi="Arial" w:cstheme="minorBidi"/>
      <w:color w:val="595959" w:themeColor="text1" w:themeTint="A6"/>
      <w:sz w:val="20"/>
    </w:rPr>
  </w:style>
  <w:style w:type="paragraph" w:styleId="ListBullet3">
    <w:name w:val="List Bullet 3"/>
    <w:basedOn w:val="Normal"/>
    <w:uiPriority w:val="99"/>
    <w:semiHidden/>
    <w:unhideWhenUsed/>
    <w:rsid w:val="00A30B72"/>
    <w:pPr>
      <w:numPr>
        <w:ilvl w:val="2"/>
        <w:numId w:val="25"/>
      </w:numPr>
      <w:spacing w:before="60" w:after="60"/>
      <w:contextualSpacing/>
    </w:pPr>
    <w:rPr>
      <w:rFonts w:ascii="Arial" w:eastAsiaTheme="minorHAnsi" w:hAnsi="Arial" w:cstheme="minorBidi"/>
      <w:color w:val="595959" w:themeColor="text1" w:themeTint="A6"/>
      <w:sz w:val="20"/>
    </w:rPr>
  </w:style>
  <w:style w:type="table" w:customStyle="1" w:styleId="TipTable">
    <w:name w:val="TipTable"/>
    <w:basedOn w:val="TableNormal"/>
    <w:uiPriority w:val="99"/>
    <w:rsid w:val="00A30B72"/>
    <w:pPr>
      <w:widowControl/>
      <w:spacing w:before="60" w:after="60" w:line="276" w:lineRule="auto"/>
    </w:pPr>
    <w:rPr>
      <w:rFonts w:ascii="Arial" w:hAnsi="Arial"/>
      <w:sz w:val="20"/>
    </w:rPr>
    <w:tblPr>
      <w:jc w:val="center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72" w:type="dxa"/>
        <w:left w:w="72" w:type="dxa"/>
        <w:bottom w:w="72" w:type="dxa"/>
        <w:right w:w="72" w:type="dxa"/>
      </w:tblCellMar>
    </w:tblPr>
    <w:trPr>
      <w:jc w:val="center"/>
    </w:trPr>
  </w:style>
  <w:style w:type="character" w:styleId="CommentReference">
    <w:name w:val="annotation reference"/>
    <w:basedOn w:val="DefaultParagraphFont"/>
    <w:uiPriority w:val="99"/>
    <w:semiHidden/>
    <w:unhideWhenUsed/>
    <w:rsid w:val="006748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48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48B3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48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48B3"/>
    <w:rPr>
      <w:rFonts w:ascii="Calibri" w:eastAsia="Calibri" w:hAnsi="Calibri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77999"/>
    <w:pPr>
      <w:widowControl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108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Knowledge%20Management\_AK_Maintenance\REBRANDED_TEMPLATES\AK_JobAid_2Column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34B78-0782-4575-93FC-68E01A61C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AK_JobAid_2Column_Template</Template>
  <TotalTime>1</TotalTime>
  <Pages>3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Workday</Company>
  <LinksUpToDate>false</LinksUpToDate>
  <CharactersWithSpaces>1753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Workday Education</dc:creator>
  <cp:lastModifiedBy>Donna Bryan</cp:lastModifiedBy>
  <cp:revision>2</cp:revision>
  <cp:lastPrinted>2015-05-27T20:17:00Z</cp:lastPrinted>
  <dcterms:created xsi:type="dcterms:W3CDTF">2015-06-16T20:47:00Z</dcterms:created>
  <dcterms:modified xsi:type="dcterms:W3CDTF">2015-06-16T20:47:00Z</dcterms:modified>
</cp:coreProperties>
</file>